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1F7" w:rsidRDefault="006401F7" w:rsidP="00564DD6">
      <w:pPr>
        <w:pStyle w:val="Heading2"/>
        <w:spacing w:line="240" w:lineRule="auto"/>
        <w:rPr>
          <w:rFonts w:cs="Times New Roman"/>
          <w:iCs w:val="0"/>
          <w:caps/>
          <w:noProof/>
          <w:kern w:val="0"/>
          <w:sz w:val="84"/>
          <w:szCs w:val="40"/>
          <w:lang w:eastAsia="en-GB"/>
        </w:rPr>
      </w:pPr>
    </w:p>
    <w:p w:rsidR="00564DD6" w:rsidRDefault="00AA47AB" w:rsidP="00564DD6">
      <w:pPr>
        <w:pStyle w:val="Heading2"/>
        <w:spacing w:line="240" w:lineRule="auto"/>
        <w:rPr>
          <w:noProof/>
          <w:sz w:val="48"/>
          <w:szCs w:val="48"/>
        </w:rPr>
      </w:pPr>
      <w:r>
        <w:rPr>
          <w:noProof/>
          <w:lang w:eastAsia="en-GB"/>
        </w:rPr>
        <w:drawing>
          <wp:anchor distT="0" distB="0" distL="114300" distR="114300" simplePos="0" relativeHeight="251660288" behindDoc="0" locked="0" layoutInCell="1" allowOverlap="1" wp14:anchorId="1A2F112D" wp14:editId="1AB299E1">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0C61EDC" wp14:editId="5B9ABAC2">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777" w:rsidRDefault="000F2777" w:rsidP="00F773FF">
                            <w:pPr>
                              <w:pStyle w:val="Heading3"/>
                            </w:pPr>
                            <w:r>
                              <w:t>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61EDC"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rsidR="000F2777" w:rsidRDefault="000F2777" w:rsidP="00F773FF">
                      <w:pPr>
                        <w:pStyle w:val="Heading3"/>
                      </w:pPr>
                      <w:r>
                        <w:t>Human Resources</w:t>
                      </w:r>
                    </w:p>
                  </w:txbxContent>
                </v:textbox>
                <w10:wrap anchorx="margin" anchory="page"/>
              </v:shape>
            </w:pict>
          </mc:Fallback>
        </mc:AlternateContent>
      </w:r>
      <w:r w:rsidR="00CF201F">
        <w:rPr>
          <w:noProof/>
          <w:sz w:val="48"/>
          <w:szCs w:val="48"/>
        </w:rPr>
        <w:t>RESEARCH DIVISION MEMBER</w:t>
      </w:r>
      <w:r w:rsidR="00564DD6">
        <w:rPr>
          <w:noProof/>
          <w:sz w:val="48"/>
          <w:szCs w:val="48"/>
        </w:rPr>
        <w:t xml:space="preserve">SHIP </w:t>
      </w:r>
      <w:r w:rsidR="00FB70D0">
        <w:rPr>
          <w:noProof/>
          <w:sz w:val="48"/>
          <w:szCs w:val="48"/>
        </w:rPr>
        <w:t>FORM</w:t>
      </w:r>
    </w:p>
    <w:p w:rsidR="00FB70D0" w:rsidRDefault="00FB70D0" w:rsidP="00FB70D0">
      <w:pPr>
        <w:rPr>
          <w:lang w:eastAsia="en-US"/>
        </w:rPr>
      </w:pPr>
    </w:p>
    <w:p w:rsidR="00072047" w:rsidRDefault="00FB70D0" w:rsidP="006401F7">
      <w:pPr>
        <w:spacing w:before="0" w:line="240" w:lineRule="auto"/>
        <w:rPr>
          <w:lang w:eastAsia="en-US"/>
        </w:rPr>
      </w:pPr>
      <w:r>
        <w:rPr>
          <w:lang w:eastAsia="en-US"/>
        </w:rPr>
        <w:t xml:space="preserve">This form enables members of staff to request </w:t>
      </w:r>
      <w:r w:rsidR="00072047">
        <w:rPr>
          <w:lang w:eastAsia="en-US"/>
        </w:rPr>
        <w:t>or change</w:t>
      </w:r>
      <w:r>
        <w:rPr>
          <w:lang w:eastAsia="en-US"/>
        </w:rPr>
        <w:t xml:space="preserve"> membership</w:t>
      </w:r>
      <w:r w:rsidR="00072047">
        <w:rPr>
          <w:lang w:eastAsia="en-US"/>
        </w:rPr>
        <w:t xml:space="preserve"> of research division. </w:t>
      </w:r>
      <w:r w:rsidR="006D41C6">
        <w:rPr>
          <w:lang w:eastAsia="en-US"/>
        </w:rPr>
        <w:t>Staff information and contract classification in this form must match HR central records.</w:t>
      </w:r>
    </w:p>
    <w:p w:rsidR="006D41C6" w:rsidRDefault="006D41C6" w:rsidP="006401F7">
      <w:pPr>
        <w:spacing w:before="0" w:line="240" w:lineRule="auto"/>
        <w:rPr>
          <w:rStyle w:val="Heading4Char"/>
          <w:i w:val="0"/>
        </w:rPr>
      </w:pPr>
    </w:p>
    <w:p w:rsidR="006401F7" w:rsidRDefault="00072047" w:rsidP="006401F7">
      <w:pPr>
        <w:spacing w:before="0" w:line="240" w:lineRule="auto"/>
        <w:rPr>
          <w:lang w:eastAsia="en-US"/>
        </w:rPr>
      </w:pPr>
      <w:r w:rsidRPr="003C628C">
        <w:rPr>
          <w:rStyle w:val="Heading4Char"/>
          <w:i w:val="0"/>
        </w:rPr>
        <w:t>CORE STAFF AND RESEARCH INTESIVE FRAMEWORK 7 OR ABOVE:</w:t>
      </w:r>
      <w:r w:rsidR="006401F7">
        <w:rPr>
          <w:lang w:eastAsia="en-US"/>
        </w:rPr>
        <w:t xml:space="preserve"> </w:t>
      </w:r>
    </w:p>
    <w:p w:rsidR="006401F7" w:rsidRDefault="006401F7" w:rsidP="006401F7">
      <w:pPr>
        <w:spacing w:before="0" w:line="240" w:lineRule="auto"/>
        <w:rPr>
          <w:lang w:eastAsia="en-US"/>
        </w:rPr>
      </w:pPr>
    </w:p>
    <w:p w:rsidR="00B70F2A" w:rsidRDefault="006401F7" w:rsidP="006401F7">
      <w:pPr>
        <w:spacing w:before="0" w:line="240" w:lineRule="auto"/>
        <w:rPr>
          <w:lang w:eastAsia="en-US"/>
        </w:rPr>
      </w:pPr>
      <w:r>
        <w:rPr>
          <w:lang w:eastAsia="en-US"/>
        </w:rPr>
        <w:t>S</w:t>
      </w:r>
      <w:r w:rsidR="00072047">
        <w:rPr>
          <w:lang w:eastAsia="en-US"/>
        </w:rPr>
        <w:t xml:space="preserve">taff whose HESA classification is </w:t>
      </w:r>
      <w:r w:rsidR="00072047" w:rsidRPr="003C628C">
        <w:rPr>
          <w:b/>
          <w:lang w:eastAsia="en-US"/>
        </w:rPr>
        <w:t>Teaching &amp; Research or Research Intensive Framework Grade 7 or above</w:t>
      </w:r>
      <w:r w:rsidR="00072047">
        <w:rPr>
          <w:lang w:eastAsia="en-US"/>
        </w:rPr>
        <w:t>, belong to a Research Division</w:t>
      </w:r>
      <w:r w:rsidR="003C628C">
        <w:rPr>
          <w:lang w:eastAsia="en-US"/>
        </w:rPr>
        <w:t xml:space="preserve"> by virtue of their HESA classification</w:t>
      </w:r>
      <w:r w:rsidR="00072047">
        <w:rPr>
          <w:lang w:eastAsia="en-US"/>
        </w:rPr>
        <w:t>. Staff in these groups can reques</w:t>
      </w:r>
      <w:r w:rsidR="00303A40">
        <w:rPr>
          <w:lang w:eastAsia="en-US"/>
        </w:rPr>
        <w:t xml:space="preserve">t a change of Research Division through </w:t>
      </w:r>
      <w:r w:rsidR="00303A40" w:rsidRPr="00AA317B">
        <w:rPr>
          <w:rStyle w:val="SubtitleChar"/>
          <w:b/>
          <w:i w:val="0"/>
          <w:sz w:val="22"/>
          <w:szCs w:val="22"/>
        </w:rPr>
        <w:t>SECTION 1</w:t>
      </w:r>
      <w:r w:rsidR="00303A40" w:rsidRPr="00303A40">
        <w:rPr>
          <w:color w:val="FF0000"/>
          <w:lang w:eastAsia="en-US"/>
        </w:rPr>
        <w:t xml:space="preserve"> </w:t>
      </w:r>
      <w:r w:rsidR="00303A40">
        <w:rPr>
          <w:lang w:eastAsia="en-US"/>
        </w:rPr>
        <w:t>of this form.</w:t>
      </w:r>
      <w:r w:rsidR="00072047">
        <w:rPr>
          <w:lang w:eastAsia="en-US"/>
        </w:rPr>
        <w:t xml:space="preserve"> </w:t>
      </w:r>
    </w:p>
    <w:p w:rsidR="00303A40" w:rsidRDefault="00303A40" w:rsidP="006401F7">
      <w:pPr>
        <w:spacing w:before="0" w:line="240" w:lineRule="auto"/>
        <w:rPr>
          <w:lang w:eastAsia="en-US"/>
        </w:rPr>
      </w:pPr>
    </w:p>
    <w:p w:rsidR="00072047" w:rsidRDefault="00303A40" w:rsidP="006401F7">
      <w:pPr>
        <w:spacing w:before="0" w:line="240" w:lineRule="auto"/>
        <w:rPr>
          <w:lang w:eastAsia="en-US"/>
        </w:rPr>
      </w:pPr>
      <w:r>
        <w:rPr>
          <w:lang w:eastAsia="en-US"/>
        </w:rPr>
        <w:t>If the</w:t>
      </w:r>
      <w:r w:rsidR="00B70F2A">
        <w:rPr>
          <w:lang w:eastAsia="en-US"/>
        </w:rPr>
        <w:t xml:space="preserve"> </w:t>
      </w:r>
      <w:r w:rsidR="00B70F2A" w:rsidRPr="00B70F2A">
        <w:rPr>
          <w:u w:val="single"/>
          <w:lang w:eastAsia="en-US"/>
        </w:rPr>
        <w:t xml:space="preserve">current and </w:t>
      </w:r>
      <w:r>
        <w:rPr>
          <w:u w:val="single"/>
          <w:lang w:eastAsia="en-US"/>
        </w:rPr>
        <w:t>requested Research Divisions are currently mapped</w:t>
      </w:r>
      <w:r w:rsidR="00B70F2A" w:rsidRPr="00B70F2A">
        <w:rPr>
          <w:u w:val="single"/>
          <w:lang w:eastAsia="en-US"/>
        </w:rPr>
        <w:t xml:space="preserve"> to the same Unit of Assessment</w:t>
      </w:r>
      <w:r w:rsidR="00B70F2A">
        <w:rPr>
          <w:lang w:eastAsia="en-US"/>
        </w:rPr>
        <w:t>, t</w:t>
      </w:r>
      <w:r w:rsidR="00072047">
        <w:rPr>
          <w:lang w:eastAsia="en-US"/>
        </w:rPr>
        <w:t>he change</w:t>
      </w:r>
      <w:r>
        <w:rPr>
          <w:lang w:eastAsia="en-US"/>
        </w:rPr>
        <w:t xml:space="preserve"> in Research Division membership</w:t>
      </w:r>
      <w:r w:rsidR="00072047">
        <w:rPr>
          <w:lang w:eastAsia="en-US"/>
        </w:rPr>
        <w:t xml:space="preserve"> must be discussed and agreed </w:t>
      </w:r>
      <w:r w:rsidR="00B70F2A">
        <w:rPr>
          <w:lang w:eastAsia="en-US"/>
        </w:rPr>
        <w:t>by</w:t>
      </w:r>
      <w:r w:rsidR="00072047">
        <w:rPr>
          <w:lang w:eastAsia="en-US"/>
        </w:rPr>
        <w:t xml:space="preserve"> the individual, the relevant Head of School and the relevant Research Division Leaders.</w:t>
      </w:r>
    </w:p>
    <w:p w:rsidR="00B70F2A" w:rsidRDefault="00B70F2A" w:rsidP="006401F7">
      <w:pPr>
        <w:spacing w:before="0" w:line="240" w:lineRule="auto"/>
        <w:rPr>
          <w:lang w:eastAsia="en-US"/>
        </w:rPr>
      </w:pPr>
    </w:p>
    <w:p w:rsidR="00B70F2A" w:rsidRDefault="00303A40" w:rsidP="006401F7">
      <w:pPr>
        <w:spacing w:before="0" w:line="240" w:lineRule="auto"/>
        <w:rPr>
          <w:lang w:eastAsia="en-US"/>
        </w:rPr>
      </w:pPr>
      <w:r>
        <w:rPr>
          <w:lang w:eastAsia="en-US"/>
        </w:rPr>
        <w:t>If the</w:t>
      </w:r>
      <w:r w:rsidR="00B70F2A">
        <w:rPr>
          <w:lang w:eastAsia="en-US"/>
        </w:rPr>
        <w:t xml:space="preserve"> </w:t>
      </w:r>
      <w:r w:rsidR="00B70F2A" w:rsidRPr="00B70F2A">
        <w:rPr>
          <w:u w:val="single"/>
          <w:lang w:eastAsia="en-US"/>
        </w:rPr>
        <w:t xml:space="preserve">current and </w:t>
      </w:r>
      <w:r>
        <w:rPr>
          <w:u w:val="single"/>
          <w:lang w:eastAsia="en-US"/>
        </w:rPr>
        <w:t>requested</w:t>
      </w:r>
      <w:r w:rsidR="00B70F2A" w:rsidRPr="00B70F2A">
        <w:rPr>
          <w:u w:val="single"/>
          <w:lang w:eastAsia="en-US"/>
        </w:rPr>
        <w:t xml:space="preserve"> Research Divisions </w:t>
      </w:r>
      <w:r w:rsidR="00B70F2A" w:rsidRPr="00303A40">
        <w:rPr>
          <w:u w:val="single"/>
          <w:lang w:eastAsia="en-US"/>
        </w:rPr>
        <w:t>are</w:t>
      </w:r>
      <w:r w:rsidR="00B70F2A" w:rsidRPr="00B70F2A">
        <w:rPr>
          <w:i/>
          <w:u w:val="single"/>
          <w:lang w:eastAsia="en-US"/>
        </w:rPr>
        <w:t xml:space="preserve"> </w:t>
      </w:r>
      <w:r w:rsidR="00B70F2A" w:rsidRPr="00B70F2A">
        <w:rPr>
          <w:rStyle w:val="Heading4Char"/>
          <w:i w:val="0"/>
          <w:u w:val="single"/>
        </w:rPr>
        <w:t>not</w:t>
      </w:r>
      <w:r w:rsidR="00B70F2A" w:rsidRPr="00B70F2A">
        <w:rPr>
          <w:i/>
          <w:u w:val="single"/>
          <w:lang w:eastAsia="en-US"/>
        </w:rPr>
        <w:t xml:space="preserve"> </w:t>
      </w:r>
      <w:r>
        <w:rPr>
          <w:u w:val="single"/>
          <w:lang w:eastAsia="en-US"/>
        </w:rPr>
        <w:t>currently mapped</w:t>
      </w:r>
      <w:r w:rsidR="00B70F2A" w:rsidRPr="00B70F2A">
        <w:rPr>
          <w:u w:val="single"/>
          <w:lang w:eastAsia="en-US"/>
        </w:rPr>
        <w:t xml:space="preserve"> to the same Unit of Assessment</w:t>
      </w:r>
      <w:r w:rsidR="00B70F2A">
        <w:rPr>
          <w:lang w:eastAsia="en-US"/>
        </w:rPr>
        <w:t>, the change must be discussed and agreed by the individual, the relevant Research Division Leaders, the Head of School and the relevant Research Deans.</w:t>
      </w:r>
    </w:p>
    <w:p w:rsidR="006401F7" w:rsidRDefault="006401F7" w:rsidP="006401F7">
      <w:pPr>
        <w:spacing w:before="0" w:line="240" w:lineRule="auto"/>
        <w:rPr>
          <w:lang w:eastAsia="en-US"/>
        </w:rPr>
      </w:pPr>
    </w:p>
    <w:p w:rsidR="003C628C" w:rsidRDefault="003C628C" w:rsidP="006401F7">
      <w:pPr>
        <w:spacing w:before="0" w:line="240" w:lineRule="auto"/>
        <w:rPr>
          <w:lang w:eastAsia="en-US"/>
        </w:rPr>
      </w:pPr>
    </w:p>
    <w:p w:rsidR="006401F7" w:rsidRDefault="00072047" w:rsidP="006401F7">
      <w:pPr>
        <w:spacing w:before="0" w:line="240" w:lineRule="auto"/>
        <w:rPr>
          <w:lang w:eastAsia="en-US"/>
        </w:rPr>
      </w:pPr>
      <w:r w:rsidRPr="003C628C">
        <w:rPr>
          <w:rStyle w:val="Heading4Char"/>
          <w:i w:val="0"/>
        </w:rPr>
        <w:t>OPT-IN:</w:t>
      </w:r>
      <w:r>
        <w:rPr>
          <w:lang w:eastAsia="en-US"/>
        </w:rPr>
        <w:t xml:space="preserve"> </w:t>
      </w:r>
    </w:p>
    <w:p w:rsidR="006401F7" w:rsidRDefault="006401F7" w:rsidP="006401F7">
      <w:pPr>
        <w:spacing w:before="0" w:line="240" w:lineRule="auto"/>
        <w:rPr>
          <w:lang w:eastAsia="en-US"/>
        </w:rPr>
      </w:pPr>
    </w:p>
    <w:p w:rsidR="005D409E" w:rsidRDefault="00072047" w:rsidP="006401F7">
      <w:pPr>
        <w:spacing w:before="0" w:line="240" w:lineRule="auto"/>
        <w:rPr>
          <w:lang w:eastAsia="en-US"/>
        </w:rPr>
      </w:pPr>
      <w:r>
        <w:rPr>
          <w:lang w:eastAsia="en-US"/>
        </w:rPr>
        <w:t xml:space="preserve">Staff whose HESA classification is </w:t>
      </w:r>
      <w:r w:rsidR="00303A40" w:rsidRPr="00AA317B">
        <w:rPr>
          <w:rStyle w:val="Heading1Char"/>
          <w:sz w:val="22"/>
          <w:szCs w:val="22"/>
        </w:rPr>
        <w:t>not</w:t>
      </w:r>
      <w:r w:rsidR="00303A40">
        <w:rPr>
          <w:rStyle w:val="SubtitleChar"/>
          <w:b/>
          <w:i w:val="0"/>
        </w:rPr>
        <w:t xml:space="preserve"> </w:t>
      </w:r>
      <w:r w:rsidRPr="00072047">
        <w:rPr>
          <w:lang w:eastAsia="en-US"/>
        </w:rPr>
        <w:t>Teaching &amp; Research or Research Intensive Framework Grade 7 or above</w:t>
      </w:r>
      <w:r>
        <w:rPr>
          <w:lang w:eastAsia="en-US"/>
        </w:rPr>
        <w:t xml:space="preserve">, can opt-in for membership of a Research Division. This includes staff whose HESA classification is </w:t>
      </w:r>
      <w:r w:rsidRPr="003C628C">
        <w:rPr>
          <w:b/>
          <w:lang w:eastAsia="en-US"/>
        </w:rPr>
        <w:t xml:space="preserve">Teaching Intensive (TI), </w:t>
      </w:r>
      <w:r w:rsidR="003C628C" w:rsidRPr="003C628C">
        <w:rPr>
          <w:b/>
          <w:lang w:eastAsia="en-US"/>
        </w:rPr>
        <w:t>Research Intensive Grade 6 or below</w:t>
      </w:r>
      <w:r w:rsidR="00263619">
        <w:rPr>
          <w:b/>
          <w:lang w:eastAsia="en-US"/>
        </w:rPr>
        <w:t xml:space="preserve"> (with agreement from the relevant Head of School and Research Dean)</w:t>
      </w:r>
      <w:r w:rsidR="003C628C" w:rsidRPr="003C628C">
        <w:rPr>
          <w:b/>
          <w:lang w:eastAsia="en-US"/>
        </w:rPr>
        <w:t xml:space="preserve">, Professional &amp; Managerial </w:t>
      </w:r>
      <w:r w:rsidR="003C628C">
        <w:rPr>
          <w:lang w:eastAsia="en-US"/>
        </w:rPr>
        <w:t xml:space="preserve">and any other classification not covered above. </w:t>
      </w:r>
      <w:r w:rsidR="005D409E">
        <w:rPr>
          <w:lang w:eastAsia="en-US"/>
        </w:rPr>
        <w:t xml:space="preserve">Opt-In Research Division members will be able to participate in all Research Division activities. </w:t>
      </w:r>
    </w:p>
    <w:p w:rsidR="006401F7" w:rsidRDefault="006401F7" w:rsidP="006401F7">
      <w:pPr>
        <w:spacing w:before="0" w:line="240" w:lineRule="auto"/>
        <w:rPr>
          <w:lang w:eastAsia="en-US"/>
        </w:rPr>
      </w:pPr>
    </w:p>
    <w:p w:rsidR="003C628C" w:rsidRDefault="003C628C" w:rsidP="006401F7">
      <w:pPr>
        <w:spacing w:before="0" w:line="240" w:lineRule="auto"/>
        <w:rPr>
          <w:lang w:eastAsia="en-US"/>
        </w:rPr>
      </w:pPr>
      <w:r>
        <w:rPr>
          <w:lang w:eastAsia="en-US"/>
        </w:rPr>
        <w:t>The option of opt</w:t>
      </w:r>
      <w:r w:rsidR="006443B4">
        <w:rPr>
          <w:lang w:eastAsia="en-US"/>
        </w:rPr>
        <w:t xml:space="preserve">ing </w:t>
      </w:r>
      <w:r>
        <w:rPr>
          <w:lang w:eastAsia="en-US"/>
        </w:rPr>
        <w:t xml:space="preserve">in must be discussed with the relevant Head of School (or Function, where relevant) and </w:t>
      </w:r>
      <w:r w:rsidR="00303A40">
        <w:rPr>
          <w:lang w:eastAsia="en-US"/>
        </w:rPr>
        <w:t xml:space="preserve">relevant </w:t>
      </w:r>
      <w:r>
        <w:rPr>
          <w:lang w:eastAsia="en-US"/>
        </w:rPr>
        <w:t>Research Division Leader.</w:t>
      </w:r>
    </w:p>
    <w:p w:rsidR="006401F7" w:rsidRDefault="006401F7" w:rsidP="006401F7">
      <w:pPr>
        <w:spacing w:before="0" w:line="240" w:lineRule="auto"/>
        <w:rPr>
          <w:lang w:eastAsia="en-US"/>
        </w:rPr>
      </w:pPr>
    </w:p>
    <w:p w:rsidR="00072047" w:rsidRDefault="003C628C" w:rsidP="006401F7">
      <w:pPr>
        <w:spacing w:before="0" w:line="240" w:lineRule="auto"/>
        <w:rPr>
          <w:lang w:eastAsia="en-US"/>
        </w:rPr>
      </w:pPr>
      <w:r>
        <w:rPr>
          <w:lang w:eastAsia="en-US"/>
        </w:rPr>
        <w:t xml:space="preserve">To request opt-in membership to a Research Division, please complete </w:t>
      </w:r>
      <w:r w:rsidRPr="003C628C">
        <w:rPr>
          <w:rStyle w:val="Heading4Char"/>
          <w:i w:val="0"/>
        </w:rPr>
        <w:t>SECTION 2.a</w:t>
      </w:r>
      <w:r>
        <w:rPr>
          <w:lang w:eastAsia="en-US"/>
        </w:rPr>
        <w:t xml:space="preserve"> of this form.</w:t>
      </w:r>
    </w:p>
    <w:p w:rsidR="006401F7" w:rsidRDefault="006401F7" w:rsidP="006401F7">
      <w:pPr>
        <w:spacing w:before="0" w:line="240" w:lineRule="auto"/>
        <w:rPr>
          <w:b/>
          <w:lang w:eastAsia="en-US"/>
        </w:rPr>
      </w:pPr>
    </w:p>
    <w:p w:rsidR="003C628C" w:rsidRDefault="003C628C" w:rsidP="006401F7">
      <w:pPr>
        <w:spacing w:before="0" w:line="240" w:lineRule="auto"/>
        <w:rPr>
          <w:lang w:eastAsia="en-US"/>
        </w:rPr>
      </w:pPr>
      <w:r w:rsidRPr="003C628C">
        <w:rPr>
          <w:b/>
          <w:lang w:eastAsia="en-US"/>
        </w:rPr>
        <w:t>Opt-Out:</w:t>
      </w:r>
      <w:r>
        <w:rPr>
          <w:lang w:eastAsia="en-US"/>
        </w:rPr>
        <w:t xml:space="preserve"> Opt-In staff, can, at any point, cancel their membership of a Research Division. To opt-out, please complete </w:t>
      </w:r>
      <w:r w:rsidRPr="003C628C">
        <w:rPr>
          <w:rStyle w:val="Heading4Char"/>
          <w:i w:val="0"/>
        </w:rPr>
        <w:t>SECTION 2.b</w:t>
      </w:r>
      <w:r>
        <w:rPr>
          <w:lang w:eastAsia="en-US"/>
        </w:rPr>
        <w:t xml:space="preserve"> of this form</w:t>
      </w:r>
    </w:p>
    <w:p w:rsidR="00303A40" w:rsidRDefault="00303A40" w:rsidP="006401F7">
      <w:pPr>
        <w:spacing w:before="0" w:line="240" w:lineRule="auto"/>
        <w:rPr>
          <w:b/>
        </w:rPr>
      </w:pPr>
    </w:p>
    <w:p w:rsidR="006401F7" w:rsidRDefault="006D41C6" w:rsidP="006401F7">
      <w:pPr>
        <w:spacing w:before="0" w:line="240" w:lineRule="auto"/>
        <w:rPr>
          <w:b/>
        </w:rPr>
      </w:pPr>
      <w:r>
        <w:rPr>
          <w:b/>
        </w:rPr>
        <w:t xml:space="preserve">Once completed by all parties, it is the responsibility of Head of Schools to notify </w:t>
      </w:r>
      <w:r w:rsidR="00DA34E2">
        <w:rPr>
          <w:b/>
        </w:rPr>
        <w:t xml:space="preserve">the </w:t>
      </w:r>
      <w:r w:rsidR="00DA34E2" w:rsidRPr="00DA34E2">
        <w:rPr>
          <w:b/>
        </w:rPr>
        <w:t xml:space="preserve">Research Deans Office </w:t>
      </w:r>
      <w:r>
        <w:rPr>
          <w:b/>
        </w:rPr>
        <w:t xml:space="preserve">of the request. Please do so by sending the form to </w:t>
      </w:r>
      <w:hyperlink r:id="rId9" w:history="1">
        <w:r w:rsidR="000F2777" w:rsidRPr="000F2777">
          <w:rPr>
            <w:rStyle w:val="Hyperlink"/>
            <w:b/>
            <w:bCs/>
            <w:i/>
            <w:iCs/>
          </w:rPr>
          <w:t>researchdeansoffice@reading.ac.uk</w:t>
        </w:r>
      </w:hyperlink>
      <w:r w:rsidR="006401F7">
        <w:rPr>
          <w:b/>
        </w:rPr>
        <w:t xml:space="preserve">. </w:t>
      </w:r>
      <w:r w:rsidR="00DA34E2">
        <w:rPr>
          <w:b/>
        </w:rPr>
        <w:t xml:space="preserve">Once processed they will then pass this to HR. </w:t>
      </w:r>
      <w:bookmarkStart w:id="0" w:name="_GoBack"/>
      <w:bookmarkEnd w:id="0"/>
    </w:p>
    <w:p w:rsidR="00303A40" w:rsidRPr="00AA317B" w:rsidRDefault="00303A40" w:rsidP="00AA317B">
      <w:pPr>
        <w:pStyle w:val="Heading1"/>
        <w:rPr>
          <w:sz w:val="22"/>
          <w:szCs w:val="22"/>
        </w:rPr>
      </w:pPr>
      <w:r w:rsidRPr="00AA317B">
        <w:rPr>
          <w:sz w:val="22"/>
          <w:szCs w:val="22"/>
        </w:rPr>
        <w:t>ADDITIONAL NOTES</w:t>
      </w:r>
    </w:p>
    <w:p w:rsidR="006401F7" w:rsidRPr="00303A40" w:rsidRDefault="006401F7" w:rsidP="006401F7">
      <w:pPr>
        <w:spacing w:before="0" w:line="240" w:lineRule="auto"/>
        <w:rPr>
          <w:sz w:val="20"/>
          <w:szCs w:val="20"/>
        </w:rPr>
      </w:pPr>
      <w:r w:rsidRPr="00303A40">
        <w:t xml:space="preserve">All changes will be reflected </w:t>
      </w:r>
      <w:r w:rsidR="00303A40" w:rsidRPr="00303A40">
        <w:t xml:space="preserve">on HR records </w:t>
      </w:r>
      <w:r w:rsidRPr="00303A40">
        <w:t>on the last day of the month corresponding to the effective date</w:t>
      </w:r>
      <w:r w:rsidR="00303A40" w:rsidRPr="00303A40">
        <w:t xml:space="preserve"> indicated in the form.</w:t>
      </w:r>
      <w:r w:rsidR="00303A40" w:rsidRPr="00303A40">
        <w:rPr>
          <w:sz w:val="20"/>
          <w:szCs w:val="20"/>
        </w:rPr>
        <w:t xml:space="preserve"> </w:t>
      </w:r>
    </w:p>
    <w:p w:rsidR="006401F7" w:rsidRDefault="006401F7" w:rsidP="006401F7">
      <w:pPr>
        <w:spacing w:before="0" w:line="240" w:lineRule="auto"/>
        <w:rPr>
          <w:b/>
          <w:sz w:val="20"/>
          <w:szCs w:val="20"/>
        </w:rPr>
      </w:pPr>
    </w:p>
    <w:p w:rsidR="006D41C6" w:rsidRPr="00303A40" w:rsidRDefault="006D41C6" w:rsidP="006401F7">
      <w:pPr>
        <w:spacing w:before="0" w:line="240" w:lineRule="auto"/>
        <w:rPr>
          <w:b/>
        </w:rPr>
      </w:pPr>
      <w:r w:rsidRPr="00303A40">
        <w:t>The purpose of this form is to enable requests and changes of Research Division membership based on HR central records. Any changes to contract classification are not covered by this form. Such requests should be directed to HR separately.</w:t>
      </w:r>
    </w:p>
    <w:p w:rsidR="005D409E" w:rsidRPr="006401F7" w:rsidRDefault="003C628C" w:rsidP="006401F7">
      <w:pPr>
        <w:spacing w:before="0" w:after="200" w:line="276" w:lineRule="auto"/>
        <w:rPr>
          <w:b/>
        </w:rPr>
      </w:pPr>
      <w:r>
        <w:rPr>
          <w:b/>
        </w:rPr>
        <w:br w:type="page"/>
      </w:r>
      <w:r w:rsidRPr="00142EB3">
        <w:rPr>
          <w:rFonts w:ascii="Effra" w:hAnsi="Effra" w:cs="Arial"/>
          <w:b/>
          <w:iCs/>
          <w:color w:val="D2002E" w:themeColor="accent1"/>
          <w:kern w:val="32"/>
          <w:sz w:val="36"/>
          <w:szCs w:val="36"/>
          <w:lang w:eastAsia="en-US"/>
        </w:rPr>
        <w:lastRenderedPageBreak/>
        <w:t>SECTION 1</w:t>
      </w:r>
    </w:p>
    <w:p w:rsidR="00891975" w:rsidRPr="005D409E" w:rsidRDefault="00891975" w:rsidP="005D409E">
      <w:pPr>
        <w:spacing w:before="0" w:line="240" w:lineRule="auto"/>
        <w:outlineLvl w:val="1"/>
        <w:rPr>
          <w:rFonts w:ascii="Effra" w:hAnsi="Effra" w:cs="Arial"/>
          <w:b/>
          <w:iCs/>
          <w:color w:val="D2002E" w:themeColor="accent1"/>
          <w:kern w:val="32"/>
          <w:sz w:val="36"/>
          <w:szCs w:val="36"/>
          <w:lang w:eastAsia="en-US"/>
        </w:rPr>
      </w:pPr>
      <w:r>
        <w:rPr>
          <w:rFonts w:ascii="Effra" w:hAnsi="Effra" w:cs="Arial"/>
          <w:b/>
          <w:iCs/>
          <w:color w:val="D2002E" w:themeColor="accent1"/>
          <w:kern w:val="32"/>
          <w:sz w:val="36"/>
          <w:szCs w:val="28"/>
          <w:lang w:eastAsia="en-US"/>
        </w:rPr>
        <w:t>RESEARCH DIVISION MEMBERSHIP CHANGE</w:t>
      </w:r>
    </w:p>
    <w:p w:rsidR="003C628C" w:rsidRDefault="00142EB3" w:rsidP="005D409E">
      <w:pPr>
        <w:spacing w:before="0" w:after="100" w:afterAutospacing="1" w:line="240" w:lineRule="auto"/>
        <w:outlineLvl w:val="1"/>
        <w:rPr>
          <w:rFonts w:ascii="Effra" w:hAnsi="Effra" w:cs="Arial"/>
          <w:bCs/>
          <w:i/>
          <w:iCs/>
          <w:kern w:val="32"/>
          <w:lang w:eastAsia="en-US"/>
        </w:rPr>
      </w:pPr>
      <w:r w:rsidRPr="00142EB3">
        <w:rPr>
          <w:rFonts w:ascii="Effra" w:hAnsi="Effra" w:cs="Arial"/>
          <w:bCs/>
          <w:i/>
          <w:iCs/>
          <w:kern w:val="32"/>
          <w:lang w:eastAsia="en-US"/>
        </w:rPr>
        <w:t>This section applies only to sta</w:t>
      </w:r>
      <w:r>
        <w:rPr>
          <w:rFonts w:ascii="Effra" w:hAnsi="Effra" w:cs="Arial"/>
          <w:bCs/>
          <w:i/>
          <w:iCs/>
          <w:kern w:val="32"/>
          <w:lang w:eastAsia="en-US"/>
        </w:rPr>
        <w:t xml:space="preserve">ff whose HESA classification </w:t>
      </w:r>
      <w:r w:rsidRPr="00142EB3">
        <w:rPr>
          <w:rFonts w:ascii="Effra" w:hAnsi="Effra" w:cs="Arial"/>
          <w:bCs/>
          <w:i/>
          <w:iCs/>
          <w:kern w:val="32"/>
          <w:u w:val="single"/>
          <w:lang w:eastAsia="en-US"/>
        </w:rPr>
        <w:t>IS</w:t>
      </w:r>
      <w:r>
        <w:rPr>
          <w:rFonts w:ascii="Effra" w:hAnsi="Effra" w:cs="Arial"/>
          <w:bCs/>
          <w:i/>
          <w:iCs/>
          <w:kern w:val="32"/>
          <w:lang w:eastAsia="en-US"/>
        </w:rPr>
        <w:t xml:space="preserve"> </w:t>
      </w:r>
      <w:r w:rsidRPr="00142EB3">
        <w:rPr>
          <w:rFonts w:ascii="Effra" w:hAnsi="Effra" w:cs="Arial"/>
          <w:bCs/>
          <w:i/>
          <w:iCs/>
          <w:kern w:val="32"/>
          <w:lang w:eastAsia="en-US"/>
        </w:rPr>
        <w:t>Teaching &amp; Research or Research Intensive Grade 7 or above.</w:t>
      </w:r>
    </w:p>
    <w:tbl>
      <w:tblPr>
        <w:tblW w:w="0" w:type="auto"/>
        <w:tblBorders>
          <w:top w:val="single" w:sz="24" w:space="0" w:color="FFFFFF" w:themeColor="background1"/>
          <w:bottom w:val="single" w:sz="4" w:space="0" w:color="auto"/>
          <w:insideH w:val="single" w:sz="4" w:space="0" w:color="auto"/>
          <w:insideV w:val="single" w:sz="4" w:space="0" w:color="auto"/>
        </w:tblBorders>
        <w:tblLook w:val="04A0" w:firstRow="1" w:lastRow="0" w:firstColumn="1" w:lastColumn="0" w:noHBand="0" w:noVBand="1"/>
      </w:tblPr>
      <w:tblGrid>
        <w:gridCol w:w="3156"/>
        <w:gridCol w:w="926"/>
        <w:gridCol w:w="652"/>
        <w:gridCol w:w="1578"/>
        <w:gridCol w:w="553"/>
        <w:gridCol w:w="2604"/>
      </w:tblGrid>
      <w:tr w:rsidR="00F40377" w:rsidRPr="00F40377" w:rsidTr="00AA317B">
        <w:trPr>
          <w:cantSplit/>
          <w:trHeight w:val="340"/>
        </w:trPr>
        <w:tc>
          <w:tcPr>
            <w:tcW w:w="4082" w:type="dxa"/>
            <w:gridSpan w:val="2"/>
            <w:shd w:val="clear" w:color="auto" w:fill="000000" w:themeFill="text2"/>
          </w:tcPr>
          <w:p w:rsidR="00F40377" w:rsidRPr="00F40377" w:rsidRDefault="00F40377" w:rsidP="00AA317B">
            <w:pPr>
              <w:pStyle w:val="Heading3"/>
              <w:spacing w:before="120" w:line="240" w:lineRule="auto"/>
            </w:pPr>
            <w:r w:rsidRPr="00F40377">
              <w:t>NAME</w:t>
            </w:r>
          </w:p>
        </w:tc>
        <w:tc>
          <w:tcPr>
            <w:tcW w:w="2783" w:type="dxa"/>
            <w:gridSpan w:val="3"/>
            <w:shd w:val="clear" w:color="auto" w:fill="000000" w:themeFill="text2"/>
          </w:tcPr>
          <w:p w:rsidR="00F40377" w:rsidRPr="00F40377" w:rsidRDefault="00F40377" w:rsidP="00AA317B">
            <w:pPr>
              <w:pStyle w:val="Heading3"/>
              <w:spacing w:before="120" w:line="240" w:lineRule="auto"/>
            </w:pPr>
            <w:r w:rsidRPr="00F40377">
              <w:t>SCHOOL</w:t>
            </w:r>
          </w:p>
        </w:tc>
        <w:tc>
          <w:tcPr>
            <w:tcW w:w="2604" w:type="dxa"/>
            <w:shd w:val="clear" w:color="auto" w:fill="000000" w:themeFill="text2"/>
          </w:tcPr>
          <w:p w:rsidR="00F40377" w:rsidRPr="00F40377" w:rsidRDefault="00F40377" w:rsidP="00AA317B">
            <w:pPr>
              <w:pStyle w:val="Heading3"/>
              <w:spacing w:before="120" w:line="240" w:lineRule="auto"/>
            </w:pPr>
            <w:r w:rsidRPr="00F40377">
              <w:t>EMPLOYEE NUMBER</w:t>
            </w:r>
          </w:p>
        </w:tc>
      </w:tr>
      <w:tr w:rsidR="00F40377" w:rsidRPr="00F40377" w:rsidTr="00AA317B">
        <w:trPr>
          <w:cantSplit/>
          <w:trHeight w:val="340"/>
        </w:trPr>
        <w:tc>
          <w:tcPr>
            <w:tcW w:w="4082" w:type="dxa"/>
            <w:gridSpan w:val="2"/>
          </w:tcPr>
          <w:p w:rsidR="00F40377" w:rsidRDefault="00F40377" w:rsidP="00AA317B">
            <w:pPr>
              <w:pStyle w:val="Heading3"/>
              <w:spacing w:before="120" w:line="240" w:lineRule="auto"/>
            </w:pPr>
          </w:p>
          <w:p w:rsidR="00975C88" w:rsidRPr="00975C88" w:rsidRDefault="00975C88" w:rsidP="00975C88">
            <w:pPr>
              <w:rPr>
                <w:lang w:eastAsia="en-US"/>
              </w:rPr>
            </w:pPr>
          </w:p>
        </w:tc>
        <w:tc>
          <w:tcPr>
            <w:tcW w:w="2783" w:type="dxa"/>
            <w:gridSpan w:val="3"/>
          </w:tcPr>
          <w:p w:rsidR="00F40377" w:rsidRPr="00F40377" w:rsidRDefault="00F40377" w:rsidP="00AA317B">
            <w:pPr>
              <w:pStyle w:val="Heading3"/>
              <w:spacing w:before="120" w:line="240" w:lineRule="auto"/>
            </w:pPr>
          </w:p>
        </w:tc>
        <w:tc>
          <w:tcPr>
            <w:tcW w:w="2604" w:type="dxa"/>
          </w:tcPr>
          <w:p w:rsidR="00F40377" w:rsidRPr="00F40377" w:rsidRDefault="00F40377" w:rsidP="00AA317B">
            <w:pPr>
              <w:pStyle w:val="Heading3"/>
              <w:spacing w:before="120" w:line="240" w:lineRule="auto"/>
            </w:pPr>
          </w:p>
        </w:tc>
      </w:tr>
      <w:tr w:rsidR="00F40377" w:rsidRPr="00F40377" w:rsidTr="00AA317B">
        <w:trPr>
          <w:cantSplit/>
          <w:trHeight w:val="340"/>
        </w:trPr>
        <w:tc>
          <w:tcPr>
            <w:tcW w:w="4082" w:type="dxa"/>
            <w:gridSpan w:val="2"/>
            <w:shd w:val="clear" w:color="auto" w:fill="000000" w:themeFill="text2"/>
          </w:tcPr>
          <w:p w:rsidR="00F40377" w:rsidRPr="00F40377" w:rsidRDefault="00F40377" w:rsidP="00AA317B">
            <w:pPr>
              <w:pStyle w:val="Heading3"/>
              <w:spacing w:before="120" w:line="240" w:lineRule="auto"/>
            </w:pPr>
            <w:r w:rsidRPr="00F40377">
              <w:t>HESA CLASSIFICATION</w:t>
            </w:r>
          </w:p>
        </w:tc>
        <w:tc>
          <w:tcPr>
            <w:tcW w:w="5387" w:type="dxa"/>
            <w:gridSpan w:val="4"/>
            <w:shd w:val="clear" w:color="auto" w:fill="000000" w:themeFill="text2"/>
          </w:tcPr>
          <w:p w:rsidR="00F40377" w:rsidRPr="00F40377" w:rsidRDefault="00F40377" w:rsidP="00AA317B">
            <w:pPr>
              <w:pStyle w:val="Heading3"/>
              <w:spacing w:before="120" w:line="240" w:lineRule="auto"/>
            </w:pPr>
            <w:r w:rsidRPr="00F40377">
              <w:t>GRADE</w:t>
            </w:r>
          </w:p>
        </w:tc>
      </w:tr>
      <w:tr w:rsidR="00F40377" w:rsidRPr="00F40377" w:rsidTr="00AA317B">
        <w:trPr>
          <w:cantSplit/>
          <w:trHeight w:val="340"/>
        </w:trPr>
        <w:sdt>
          <w:sdtPr>
            <w:id w:val="1313300315"/>
            <w:placeholder>
              <w:docPart w:val="EC62DBC2C94942A8B9357EC7217031CA"/>
            </w:placeholder>
            <w:showingPlcHdr/>
            <w:dropDownList>
              <w:listItem w:value="Choose an item."/>
              <w:listItem w:displayText="Teaching &amp; Research" w:value="Teaching &amp; Research"/>
              <w:listItem w:displayText="Research Only" w:value="Research Only"/>
            </w:dropDownList>
          </w:sdtPr>
          <w:sdtContent>
            <w:tc>
              <w:tcPr>
                <w:tcW w:w="4082" w:type="dxa"/>
                <w:gridSpan w:val="2"/>
                <w:tcBorders>
                  <w:bottom w:val="single" w:sz="4" w:space="0" w:color="auto"/>
                </w:tcBorders>
              </w:tcPr>
              <w:p w:rsidR="00F40377" w:rsidRPr="00F40377" w:rsidRDefault="00F40377" w:rsidP="00AA317B">
                <w:pPr>
                  <w:pStyle w:val="Heading3"/>
                  <w:spacing w:before="120" w:line="240" w:lineRule="auto"/>
                </w:pPr>
                <w:r w:rsidRPr="00F40377">
                  <w:t>Choose an item.</w:t>
                </w:r>
              </w:p>
            </w:tc>
          </w:sdtContent>
        </w:sdt>
        <w:tc>
          <w:tcPr>
            <w:tcW w:w="5387" w:type="dxa"/>
            <w:gridSpan w:val="4"/>
            <w:tcBorders>
              <w:bottom w:val="single" w:sz="4" w:space="0" w:color="auto"/>
            </w:tcBorders>
          </w:tcPr>
          <w:p w:rsidR="00F40377" w:rsidRDefault="00F40377" w:rsidP="00AA317B">
            <w:pPr>
              <w:pStyle w:val="Heading3"/>
              <w:spacing w:before="120" w:line="240" w:lineRule="auto"/>
            </w:pPr>
          </w:p>
          <w:p w:rsidR="00975C88" w:rsidRPr="00975C88" w:rsidRDefault="00975C88" w:rsidP="00975C88">
            <w:pPr>
              <w:rPr>
                <w:lang w:eastAsia="en-US"/>
              </w:rPr>
            </w:pPr>
          </w:p>
        </w:tc>
      </w:tr>
      <w:tr w:rsidR="00AA317B" w:rsidRPr="00F40377" w:rsidTr="00AA317B">
        <w:trPr>
          <w:cantSplit/>
          <w:trHeight w:val="340"/>
        </w:trPr>
        <w:tc>
          <w:tcPr>
            <w:tcW w:w="9469" w:type="dxa"/>
            <w:gridSpan w:val="6"/>
            <w:tcBorders>
              <w:top w:val="single" w:sz="4" w:space="0" w:color="auto"/>
              <w:left w:val="single" w:sz="4" w:space="0" w:color="auto"/>
            </w:tcBorders>
            <w:shd w:val="clear" w:color="auto" w:fill="000000" w:themeFill="text2"/>
            <w:vAlign w:val="center"/>
          </w:tcPr>
          <w:p w:rsidR="00AA317B" w:rsidRDefault="00975C88" w:rsidP="00AA317B">
            <w:pPr>
              <w:pStyle w:val="Heading3"/>
              <w:spacing w:before="120" w:line="240" w:lineRule="auto"/>
              <w:jc w:val="center"/>
            </w:pPr>
            <w:r>
              <w:t>CURRENT ARRANGEMENTS</w:t>
            </w:r>
          </w:p>
        </w:tc>
      </w:tr>
      <w:tr w:rsidR="00F40377" w:rsidRPr="00F40377" w:rsidTr="00975C88">
        <w:trPr>
          <w:cantSplit/>
          <w:trHeight w:val="340"/>
        </w:trPr>
        <w:tc>
          <w:tcPr>
            <w:tcW w:w="0" w:type="auto"/>
            <w:tcBorders>
              <w:top w:val="single" w:sz="4" w:space="0" w:color="auto"/>
              <w:left w:val="single" w:sz="4" w:space="0" w:color="auto"/>
            </w:tcBorders>
            <w:shd w:val="clear" w:color="auto" w:fill="7F7F7F" w:themeFill="text2" w:themeFillTint="80"/>
          </w:tcPr>
          <w:p w:rsidR="00F40377" w:rsidRPr="00F40377" w:rsidRDefault="00F40377" w:rsidP="00AA317B">
            <w:pPr>
              <w:pStyle w:val="Heading3"/>
              <w:spacing w:before="120" w:line="240" w:lineRule="auto"/>
            </w:pPr>
            <w:r w:rsidRPr="00F40377">
              <w:t>RESEARCH DIVISION</w:t>
            </w:r>
          </w:p>
        </w:tc>
        <w:tc>
          <w:tcPr>
            <w:tcW w:w="0" w:type="auto"/>
            <w:gridSpan w:val="3"/>
            <w:tcBorders>
              <w:top w:val="single" w:sz="4" w:space="0" w:color="auto"/>
            </w:tcBorders>
            <w:shd w:val="clear" w:color="auto" w:fill="7F7F7F" w:themeFill="text2" w:themeFillTint="80"/>
          </w:tcPr>
          <w:p w:rsidR="00F40377" w:rsidRPr="00F40377" w:rsidRDefault="00F40377" w:rsidP="00AA317B">
            <w:pPr>
              <w:pStyle w:val="Heading3"/>
              <w:spacing w:before="120" w:line="240" w:lineRule="auto"/>
            </w:pPr>
            <w:r w:rsidRPr="00F40377">
              <w:t>RESEARCH THEME</w:t>
            </w:r>
          </w:p>
        </w:tc>
        <w:tc>
          <w:tcPr>
            <w:tcW w:w="0" w:type="auto"/>
            <w:gridSpan w:val="2"/>
            <w:tcBorders>
              <w:top w:val="single" w:sz="4" w:space="0" w:color="auto"/>
            </w:tcBorders>
            <w:shd w:val="clear" w:color="auto" w:fill="7F7F7F" w:themeFill="text2" w:themeFillTint="80"/>
          </w:tcPr>
          <w:p w:rsidR="00F40377" w:rsidRPr="00F40377" w:rsidRDefault="00AA317B" w:rsidP="00AA317B">
            <w:pPr>
              <w:pStyle w:val="Heading3"/>
              <w:spacing w:before="120" w:line="240" w:lineRule="auto"/>
            </w:pPr>
            <w:r>
              <w:t>D</w:t>
            </w:r>
            <w:r w:rsidR="00975C88">
              <w:t>IVISION MAPPING</w:t>
            </w:r>
            <w:r>
              <w:t xml:space="preserve"> TO UOA</w:t>
            </w:r>
          </w:p>
        </w:tc>
      </w:tr>
      <w:tr w:rsidR="00F40377" w:rsidRPr="00F40377" w:rsidTr="00AA317B">
        <w:trPr>
          <w:cantSplit/>
          <w:trHeight w:val="340"/>
        </w:trPr>
        <w:sdt>
          <w:sdtPr>
            <w:id w:val="1680086982"/>
            <w:placeholder>
              <w:docPart w:val="91787A54079748AD9DF9E033332F9A8F"/>
            </w:placeholder>
            <w:showingPlcHdr/>
            <w:dropDownList>
              <w:listItem w:value="Choose an item."/>
              <w:listItem w:displayText="Affective Neuroscience and Psychopathology" w:value="Affective Neuroscience and Psychopathology"/>
              <w:listItem w:displayText="Agri-Food Economics and Social Science" w:value="Agri-Food Economics and Social Science"/>
              <w:listItem w:displayText="Archaeology" w:value="Archaeology"/>
              <w:listItem w:displayText="Art and Design" w:value="Art and Design"/>
              <w:listItem w:displayText="Biomedical Sciences" w:value="Biomedical Sciences"/>
              <w:listItem w:displayText="Built Environment" w:value="Built Environment"/>
              <w:listItem w:displayText="Business Informatics Systems and Accounting" w:value="Business Informatics Systems and Accounting"/>
              <w:listItem w:displayText="Chemical Sciences" w:value="Chemical Sciences"/>
              <w:listItem w:displayText="Classics" w:value="Classics"/>
              <w:listItem w:displayText="Climate" w:value="Climate"/>
              <w:listItem w:displayText="Development Studies" w:value="Development Studies"/>
              <w:listItem w:displayText="Earth Observation and Space" w:value="Earth Observation and Space"/>
              <w:listItem w:displayText="Ecology and Evolutionary Biology" w:value="Ecology and Evolutionary Biology"/>
              <w:listItem w:displayText="Economics" w:value="Economics"/>
              <w:listItem w:displayText="Education Language Learning" w:value="Education Language Learning"/>
              <w:listItem w:displayText="English Literature and Language" w:value="English Literature and Language"/>
              <w:listItem w:displayText="Environmental Science" w:value="Environmental Science"/>
              <w:listItem w:displayText="Food and Nutritional Sciences" w:value="Food and Nutritional Sciences"/>
              <w:listItem w:displayText="History" w:value="History"/>
              <w:listItem w:displayText="ICMA" w:value="ICMA"/>
              <w:listItem w:displayText="International Business and Strategy" w:value="International Business and Strategy"/>
              <w:listItem w:displayText="Language Development and Ageing" w:value="Language Development and Ageing"/>
              <w:listItem w:displayText="Law" w:value="Law"/>
              <w:listItem w:displayText="Leadership Organisations and Behaviour" w:value="Leadership Organisations and Behaviour"/>
              <w:listItem w:displayText="Marketing and Reputation" w:value="Marketing and Reputation"/>
              <w:listItem w:displayText="Mathematics and Statistics" w:value="Mathematics and Statistics"/>
              <w:listItem w:displayText="Modern and Contemporary Performance Film and TV" w:value="Modern and Contemporary Performance Film and TV"/>
              <w:listItem w:displayText="Modern Languages and Linguistics" w:value="Modern Languages and Linguistics"/>
              <w:listItem w:displayText="Perception Cognition and Nutrition" w:value="Perception Cognition and Nutrition"/>
              <w:listItem w:displayText="Pharmacy" w:value="Pharmacy"/>
              <w:listItem w:displayText="Philosophy" w:value="Philosophy"/>
              <w:listItem w:displayText="Politics and International Relations" w:value="Politics and International Relations"/>
              <w:listItem w:displayText="Real Estate and Planning" w:value="Real Estate and Planning"/>
              <w:listItem w:displayText="Sustainable Agricultural and Food Systems" w:value="Sustainable Agricultural and Food Systems"/>
              <w:listItem w:displayText="Typography and Graphic Communication" w:value="Typography and Graphic Communication"/>
              <w:listItem w:displayText="Weather" w:value="Weather"/>
            </w:dropDownList>
          </w:sdtPr>
          <w:sdtContent>
            <w:tc>
              <w:tcPr>
                <w:tcW w:w="3156" w:type="dxa"/>
                <w:shd w:val="clear" w:color="auto" w:fill="auto"/>
              </w:tcPr>
              <w:p w:rsidR="00F40377" w:rsidRPr="00F40377" w:rsidRDefault="00F40377" w:rsidP="00AA317B">
                <w:pPr>
                  <w:pStyle w:val="Heading3"/>
                  <w:spacing w:before="120" w:line="240" w:lineRule="auto"/>
                </w:pPr>
                <w:r w:rsidRPr="00F40377">
                  <w:t>Choose an item.</w:t>
                </w:r>
              </w:p>
            </w:tc>
          </w:sdtContent>
        </w:sdt>
        <w:sdt>
          <w:sdtPr>
            <w:id w:val="-1308854207"/>
            <w:placeholder>
              <w:docPart w:val="1D938132A28240BF8914F660C1674944"/>
            </w:placeholder>
            <w:showingPlcHdr/>
            <w:dropDownList>
              <w:listItem w:value="Choose an item."/>
              <w:listItem w:displayText="Prosperity &amp; Resilience" w:value="Prosperity &amp; Resilience"/>
              <w:listItem w:displayText="Heritage &amp; Creativity" w:value="Heritage &amp; Creativity"/>
              <w:listItem w:displayText="Food" w:value="Food"/>
              <w:listItem w:displayText="Environment" w:value="Environment"/>
              <w:listItem w:displayText="Health" w:value="Health"/>
            </w:dropDownList>
          </w:sdtPr>
          <w:sdtContent>
            <w:tc>
              <w:tcPr>
                <w:tcW w:w="3156" w:type="dxa"/>
                <w:gridSpan w:val="3"/>
                <w:shd w:val="clear" w:color="auto" w:fill="auto"/>
              </w:tcPr>
              <w:p w:rsidR="00F40377" w:rsidRPr="00F40377" w:rsidRDefault="00F40377" w:rsidP="00AA317B">
                <w:pPr>
                  <w:pStyle w:val="Heading3"/>
                  <w:spacing w:before="120" w:line="240" w:lineRule="auto"/>
                </w:pPr>
                <w:r w:rsidRPr="00417438">
                  <w:rPr>
                    <w:rStyle w:val="PlaceholderText"/>
                    <w:rFonts w:eastAsiaTheme="minorHAnsi"/>
                  </w:rPr>
                  <w:t>Choose an item.</w:t>
                </w:r>
              </w:p>
            </w:tc>
          </w:sdtContent>
        </w:sdt>
        <w:tc>
          <w:tcPr>
            <w:tcW w:w="3157" w:type="dxa"/>
            <w:gridSpan w:val="2"/>
            <w:shd w:val="clear" w:color="auto" w:fill="D2EC9F" w:themeFill="accent4" w:themeFillTint="66"/>
          </w:tcPr>
          <w:p w:rsidR="00F40377" w:rsidRDefault="00F40377" w:rsidP="00AA317B">
            <w:pPr>
              <w:pStyle w:val="Heading3"/>
              <w:spacing w:before="120" w:line="240" w:lineRule="auto"/>
            </w:pPr>
          </w:p>
          <w:p w:rsidR="00975C88" w:rsidRPr="00975C88" w:rsidRDefault="00975C88" w:rsidP="00975C88">
            <w:pPr>
              <w:rPr>
                <w:lang w:eastAsia="en-US"/>
              </w:rPr>
            </w:pPr>
          </w:p>
        </w:tc>
      </w:tr>
      <w:tr w:rsidR="00AA317B" w:rsidRPr="00F40377" w:rsidTr="00975C88">
        <w:trPr>
          <w:cantSplit/>
          <w:trHeight w:val="340"/>
        </w:trPr>
        <w:tc>
          <w:tcPr>
            <w:tcW w:w="9469" w:type="dxa"/>
            <w:gridSpan w:val="6"/>
            <w:shd w:val="clear" w:color="auto" w:fill="000000" w:themeFill="text2"/>
            <w:vAlign w:val="center"/>
          </w:tcPr>
          <w:p w:rsidR="00AA317B" w:rsidRPr="00F40377" w:rsidRDefault="00975C88" w:rsidP="00975C88">
            <w:pPr>
              <w:pStyle w:val="Heading3"/>
              <w:spacing w:before="120" w:line="240" w:lineRule="auto"/>
              <w:jc w:val="center"/>
            </w:pPr>
            <w:r>
              <w:t>NEW ARRANGEMENTS</w:t>
            </w:r>
          </w:p>
        </w:tc>
      </w:tr>
      <w:tr w:rsidR="00F40377" w:rsidRPr="00F40377" w:rsidTr="00975C88">
        <w:trPr>
          <w:cantSplit/>
          <w:trHeight w:val="340"/>
        </w:trPr>
        <w:tc>
          <w:tcPr>
            <w:tcW w:w="3156" w:type="dxa"/>
            <w:shd w:val="clear" w:color="auto" w:fill="7F7F7F" w:themeFill="text2" w:themeFillTint="80"/>
          </w:tcPr>
          <w:p w:rsidR="00F40377" w:rsidRPr="00F40377" w:rsidRDefault="00F40377" w:rsidP="00AA317B">
            <w:pPr>
              <w:pStyle w:val="Heading3"/>
              <w:spacing w:before="120" w:line="240" w:lineRule="auto"/>
            </w:pPr>
            <w:r w:rsidRPr="00F40377">
              <w:t>RESEARCH DIVISION</w:t>
            </w:r>
          </w:p>
        </w:tc>
        <w:tc>
          <w:tcPr>
            <w:tcW w:w="3156" w:type="dxa"/>
            <w:gridSpan w:val="3"/>
            <w:shd w:val="clear" w:color="auto" w:fill="7F7F7F" w:themeFill="text2" w:themeFillTint="80"/>
          </w:tcPr>
          <w:p w:rsidR="00F40377" w:rsidRPr="00F40377" w:rsidRDefault="00F40377" w:rsidP="00AA317B">
            <w:pPr>
              <w:pStyle w:val="Heading3"/>
              <w:spacing w:before="120" w:line="240" w:lineRule="auto"/>
            </w:pPr>
            <w:r w:rsidRPr="00F40377">
              <w:t>RESEARCH THEME</w:t>
            </w:r>
          </w:p>
        </w:tc>
        <w:tc>
          <w:tcPr>
            <w:tcW w:w="3157" w:type="dxa"/>
            <w:gridSpan w:val="2"/>
            <w:shd w:val="clear" w:color="auto" w:fill="7F7F7F" w:themeFill="text2" w:themeFillTint="80"/>
          </w:tcPr>
          <w:p w:rsidR="00F40377" w:rsidRPr="00F40377" w:rsidRDefault="00975C88" w:rsidP="00AA317B">
            <w:pPr>
              <w:pStyle w:val="Heading3"/>
              <w:spacing w:before="120" w:line="240" w:lineRule="auto"/>
            </w:pPr>
            <w:r>
              <w:t>DIVISION MAPPING TO UOA</w:t>
            </w:r>
          </w:p>
        </w:tc>
      </w:tr>
      <w:tr w:rsidR="00F40377" w:rsidRPr="00F40377" w:rsidTr="00AA317B">
        <w:trPr>
          <w:cantSplit/>
          <w:trHeight w:val="340"/>
        </w:trPr>
        <w:sdt>
          <w:sdtPr>
            <w:id w:val="460387114"/>
            <w:placeholder>
              <w:docPart w:val="30982BFFBD95471E9206395B1055A40E"/>
            </w:placeholder>
            <w:showingPlcHdr/>
            <w:dropDownList>
              <w:listItem w:value="Choose an item."/>
              <w:listItem w:displayText="Affective Neuroscience and Psychopathology" w:value="Affective Neuroscience and Psychopathology"/>
              <w:listItem w:displayText="Agri-Food Economics and Social Science" w:value="Agri-Food Economics and Social Science"/>
              <w:listItem w:displayText="Archaeology" w:value="Archaeology"/>
              <w:listItem w:displayText="Art and Design" w:value="Art and Design"/>
              <w:listItem w:displayText="Biomedical Sciences" w:value="Biomedical Sciences"/>
              <w:listItem w:displayText="Built Environment" w:value="Built Environment"/>
              <w:listItem w:displayText="Business Informatics Systems and Accounting" w:value="Business Informatics Systems and Accounting"/>
              <w:listItem w:displayText="Chemical Sciences" w:value="Chemical Sciences"/>
              <w:listItem w:displayText="Classics" w:value="Classics"/>
              <w:listItem w:displayText="Climate" w:value="Climate"/>
              <w:listItem w:displayText="Development Studies" w:value="Development Studies"/>
              <w:listItem w:displayText="Earth Observation and Space" w:value="Earth Observation and Space"/>
              <w:listItem w:displayText="Ecology and Evolutionary Biology" w:value="Ecology and Evolutionary Biology"/>
              <w:listItem w:displayText="Economics" w:value="Economics"/>
              <w:listItem w:displayText="Education Language Learning" w:value="Education Language Learning"/>
              <w:listItem w:displayText="English Literature and Language" w:value="English Literature and Language"/>
              <w:listItem w:displayText="Environmental Science" w:value="Environmental Science"/>
              <w:listItem w:displayText="Food and Nutritional Sciences" w:value="Food and Nutritional Sciences"/>
              <w:listItem w:displayText="History" w:value="History"/>
              <w:listItem w:displayText="ICMA" w:value="ICMA"/>
              <w:listItem w:displayText="International Business and Strategy" w:value="International Business and Strategy"/>
              <w:listItem w:displayText="Language Development and Ageing" w:value="Language Development and Ageing"/>
              <w:listItem w:displayText="Law" w:value="Law"/>
              <w:listItem w:displayText="Leadership Organisations and Behaviour" w:value="Leadership Organisations and Behaviour"/>
              <w:listItem w:displayText="Marketing and Reputation" w:value="Marketing and Reputation"/>
              <w:listItem w:displayText="Mathematics and Statistics" w:value="Mathematics and Statistics"/>
              <w:listItem w:displayText="Modern and Contemporary Performance Film and TV" w:value="Modern and Contemporary Performance Film and TV"/>
              <w:listItem w:displayText="Modern Languages and Linguistics" w:value="Modern Languages and Linguistics"/>
              <w:listItem w:displayText="Perception Cognition and Nutrition" w:value="Perception Cognition and Nutrition"/>
              <w:listItem w:displayText="Pharmacy" w:value="Pharmacy"/>
              <w:listItem w:displayText="Philosophy" w:value="Philosophy"/>
              <w:listItem w:displayText="Politics and International Relations" w:value="Politics and International Relations"/>
              <w:listItem w:displayText="Real Estate and Planning" w:value="Real Estate and Planning"/>
              <w:listItem w:displayText="Sustainable Agricultural and Food Systems" w:value="Sustainable Agricultural and Food Systems"/>
              <w:listItem w:displayText="Typography and Graphic Communication" w:value="Typography and Graphic Communication"/>
              <w:listItem w:displayText="Weather" w:value="Weather"/>
            </w:dropDownList>
          </w:sdtPr>
          <w:sdtContent>
            <w:tc>
              <w:tcPr>
                <w:tcW w:w="3156" w:type="dxa"/>
                <w:shd w:val="clear" w:color="auto" w:fill="auto"/>
              </w:tcPr>
              <w:p w:rsidR="00F40377" w:rsidRPr="00F40377" w:rsidRDefault="00F40377" w:rsidP="00AA317B">
                <w:pPr>
                  <w:pStyle w:val="Heading3"/>
                  <w:spacing w:before="120" w:line="240" w:lineRule="auto"/>
                </w:pPr>
                <w:r w:rsidRPr="00F40377">
                  <w:t>Choose an item.</w:t>
                </w:r>
              </w:p>
            </w:tc>
          </w:sdtContent>
        </w:sdt>
        <w:sdt>
          <w:sdtPr>
            <w:id w:val="1142007147"/>
            <w:placeholder>
              <w:docPart w:val="1E5B8349D5B14F768CDFA3F41EA88577"/>
            </w:placeholder>
            <w:showingPlcHdr/>
            <w:dropDownList>
              <w:listItem w:value="Choose an item."/>
              <w:listItem w:displayText="Prosperity &amp; Resilience" w:value="Prosperity &amp; Resilience"/>
              <w:listItem w:displayText="Heritage &amp; Creativity" w:value="Heritage &amp; Creativity"/>
              <w:listItem w:displayText="Food" w:value="Food"/>
              <w:listItem w:displayText="Environment" w:value="Environment"/>
              <w:listItem w:displayText="Health" w:value="Health"/>
            </w:dropDownList>
          </w:sdtPr>
          <w:sdtContent>
            <w:tc>
              <w:tcPr>
                <w:tcW w:w="3156" w:type="dxa"/>
                <w:gridSpan w:val="3"/>
                <w:shd w:val="clear" w:color="auto" w:fill="auto"/>
              </w:tcPr>
              <w:p w:rsidR="00F40377" w:rsidRPr="00F40377" w:rsidRDefault="00F40377" w:rsidP="00AA317B">
                <w:pPr>
                  <w:pStyle w:val="Heading3"/>
                  <w:spacing w:before="120" w:line="240" w:lineRule="auto"/>
                </w:pPr>
                <w:r w:rsidRPr="00F40377">
                  <w:t>Choose an item.</w:t>
                </w:r>
              </w:p>
            </w:tc>
          </w:sdtContent>
        </w:sdt>
        <w:tc>
          <w:tcPr>
            <w:tcW w:w="3157" w:type="dxa"/>
            <w:gridSpan w:val="2"/>
            <w:shd w:val="clear" w:color="auto" w:fill="D2EC9F" w:themeFill="accent4" w:themeFillTint="66"/>
          </w:tcPr>
          <w:p w:rsidR="00F40377" w:rsidRDefault="00F40377" w:rsidP="00AA317B">
            <w:pPr>
              <w:pStyle w:val="Heading3"/>
              <w:spacing w:before="120" w:line="240" w:lineRule="auto"/>
            </w:pPr>
          </w:p>
          <w:p w:rsidR="00975C88" w:rsidRPr="00975C88" w:rsidRDefault="00975C88" w:rsidP="00975C88">
            <w:pPr>
              <w:rPr>
                <w:lang w:eastAsia="en-US"/>
              </w:rPr>
            </w:pPr>
          </w:p>
        </w:tc>
      </w:tr>
      <w:tr w:rsidR="00CF201F" w:rsidRPr="00F40377" w:rsidTr="00975C88">
        <w:trPr>
          <w:cantSplit/>
          <w:trHeight w:val="340"/>
        </w:trPr>
        <w:tc>
          <w:tcPr>
            <w:tcW w:w="4734" w:type="dxa"/>
            <w:gridSpan w:val="3"/>
            <w:shd w:val="clear" w:color="auto" w:fill="7F7F7F" w:themeFill="text2" w:themeFillTint="80"/>
          </w:tcPr>
          <w:p w:rsidR="00CF201F" w:rsidRPr="00CF201F" w:rsidRDefault="00975C88" w:rsidP="00AA317B">
            <w:pPr>
              <w:pStyle w:val="Heading4"/>
              <w:spacing w:before="120" w:line="240" w:lineRule="auto"/>
              <w:rPr>
                <w:i w:val="0"/>
                <w:lang w:eastAsia="en-US"/>
              </w:rPr>
            </w:pPr>
            <w:r w:rsidRPr="00975C88">
              <w:rPr>
                <w:i w:val="0"/>
                <w:color w:val="auto"/>
                <w:lang w:eastAsia="en-US"/>
              </w:rPr>
              <w:t>EFFECTIVE DATE FOR CHANGES</w:t>
            </w:r>
          </w:p>
        </w:tc>
        <w:tc>
          <w:tcPr>
            <w:tcW w:w="4735" w:type="dxa"/>
            <w:gridSpan w:val="3"/>
            <w:shd w:val="clear" w:color="auto" w:fill="auto"/>
          </w:tcPr>
          <w:p w:rsidR="00CF201F" w:rsidRPr="00DB00A7" w:rsidRDefault="00CF201F" w:rsidP="00AA317B">
            <w:pPr>
              <w:pStyle w:val="Heading4"/>
              <w:spacing w:before="120" w:line="240" w:lineRule="auto"/>
              <w:rPr>
                <w:b w:val="0"/>
                <w:i w:val="0"/>
                <w:lang w:eastAsia="en-US"/>
              </w:rPr>
            </w:pPr>
          </w:p>
        </w:tc>
      </w:tr>
      <w:tr w:rsidR="00975C88" w:rsidRPr="00F40377" w:rsidTr="00975C88">
        <w:trPr>
          <w:cantSplit/>
          <w:trHeight w:val="340"/>
        </w:trPr>
        <w:tc>
          <w:tcPr>
            <w:tcW w:w="9469" w:type="dxa"/>
            <w:gridSpan w:val="6"/>
            <w:shd w:val="clear" w:color="auto" w:fill="000000" w:themeFill="text2"/>
            <w:vAlign w:val="center"/>
          </w:tcPr>
          <w:p w:rsidR="00975C88" w:rsidRPr="00F40377" w:rsidRDefault="00975C88" w:rsidP="00975C88">
            <w:pPr>
              <w:pStyle w:val="Heading3"/>
              <w:spacing w:before="120" w:line="240" w:lineRule="auto"/>
              <w:jc w:val="center"/>
            </w:pPr>
            <w:r>
              <w:t>AGREEMENTS</w:t>
            </w:r>
          </w:p>
        </w:tc>
      </w:tr>
      <w:tr w:rsidR="00F40377" w:rsidRPr="00F40377" w:rsidTr="00975C88">
        <w:trPr>
          <w:cantSplit/>
          <w:trHeight w:val="340"/>
        </w:trPr>
        <w:tc>
          <w:tcPr>
            <w:tcW w:w="9469" w:type="dxa"/>
            <w:gridSpan w:val="6"/>
            <w:shd w:val="clear" w:color="auto" w:fill="7F7F7F" w:themeFill="text2" w:themeFillTint="80"/>
          </w:tcPr>
          <w:p w:rsidR="00F40377" w:rsidRPr="00F40377" w:rsidRDefault="00F40377" w:rsidP="00AA317B">
            <w:pPr>
              <w:pStyle w:val="Heading3"/>
              <w:spacing w:before="120" w:line="240" w:lineRule="auto"/>
            </w:pPr>
            <w:r w:rsidRPr="00F40377">
              <w:t>AGREED BY MEMBER OF STAFF</w:t>
            </w:r>
          </w:p>
        </w:tc>
      </w:tr>
      <w:tr w:rsidR="00F40377" w:rsidRPr="00F40377" w:rsidTr="00AA317B">
        <w:trPr>
          <w:cantSplit/>
          <w:trHeight w:val="340"/>
        </w:trPr>
        <w:tc>
          <w:tcPr>
            <w:tcW w:w="9469" w:type="dxa"/>
            <w:gridSpan w:val="6"/>
          </w:tcPr>
          <w:p w:rsidR="00975C88" w:rsidRDefault="00975C88" w:rsidP="00975C88">
            <w:pPr>
              <w:rPr>
                <w:lang w:eastAsia="en-US"/>
              </w:rPr>
            </w:pPr>
          </w:p>
          <w:p w:rsidR="00975C88" w:rsidRPr="00975C88" w:rsidRDefault="00975C88" w:rsidP="00975C88">
            <w:pPr>
              <w:rPr>
                <w:lang w:eastAsia="en-US"/>
              </w:rPr>
            </w:pPr>
          </w:p>
        </w:tc>
      </w:tr>
      <w:tr w:rsidR="00F40377" w:rsidRPr="00F40377" w:rsidTr="00975C88">
        <w:trPr>
          <w:cantSplit/>
          <w:trHeight w:val="340"/>
        </w:trPr>
        <w:tc>
          <w:tcPr>
            <w:tcW w:w="4734" w:type="dxa"/>
            <w:gridSpan w:val="3"/>
            <w:shd w:val="clear" w:color="auto" w:fill="7F7F7F" w:themeFill="text2" w:themeFillTint="80"/>
          </w:tcPr>
          <w:p w:rsidR="00F40377" w:rsidRPr="00F40377" w:rsidRDefault="00F40377" w:rsidP="00AA317B">
            <w:pPr>
              <w:pStyle w:val="Heading3"/>
              <w:spacing w:before="120" w:line="240" w:lineRule="auto"/>
            </w:pPr>
            <w:r w:rsidRPr="00F40377">
              <w:t>AGREE</w:t>
            </w:r>
            <w:r>
              <w:t>D BY</w:t>
            </w:r>
            <w:r w:rsidRPr="00F40377">
              <w:t xml:space="preserve"> CURRENT RESEARCH DIVISION LEADER </w:t>
            </w:r>
          </w:p>
        </w:tc>
        <w:tc>
          <w:tcPr>
            <w:tcW w:w="4735" w:type="dxa"/>
            <w:gridSpan w:val="3"/>
            <w:shd w:val="clear" w:color="auto" w:fill="7F7F7F" w:themeFill="text2" w:themeFillTint="80"/>
          </w:tcPr>
          <w:p w:rsidR="00F40377" w:rsidRPr="00F40377" w:rsidRDefault="00F40377" w:rsidP="00AA317B">
            <w:pPr>
              <w:pStyle w:val="Heading3"/>
              <w:spacing w:before="120" w:line="240" w:lineRule="auto"/>
            </w:pPr>
            <w:r w:rsidRPr="00F40377">
              <w:t>AGREE</w:t>
            </w:r>
            <w:r>
              <w:t>D BY</w:t>
            </w:r>
            <w:r w:rsidRPr="00F40377">
              <w:t xml:space="preserve"> NEW RESEARCH DIVISION LEADER</w:t>
            </w:r>
          </w:p>
        </w:tc>
      </w:tr>
      <w:tr w:rsidR="00F40377" w:rsidRPr="00F40377" w:rsidTr="00AA317B">
        <w:trPr>
          <w:cantSplit/>
          <w:trHeight w:val="340"/>
        </w:trPr>
        <w:tc>
          <w:tcPr>
            <w:tcW w:w="4734" w:type="dxa"/>
            <w:gridSpan w:val="3"/>
          </w:tcPr>
          <w:p w:rsidR="00F40377" w:rsidRDefault="00F40377" w:rsidP="00AA317B">
            <w:pPr>
              <w:pStyle w:val="Heading3"/>
              <w:spacing w:before="120" w:line="240" w:lineRule="auto"/>
            </w:pPr>
          </w:p>
          <w:p w:rsidR="00975C88" w:rsidRPr="00975C88" w:rsidRDefault="00975C88" w:rsidP="00975C88">
            <w:pPr>
              <w:rPr>
                <w:lang w:eastAsia="en-US"/>
              </w:rPr>
            </w:pPr>
          </w:p>
        </w:tc>
        <w:tc>
          <w:tcPr>
            <w:tcW w:w="4735" w:type="dxa"/>
            <w:gridSpan w:val="3"/>
          </w:tcPr>
          <w:p w:rsidR="00F40377" w:rsidRPr="00F40377" w:rsidRDefault="00F40377" w:rsidP="00AA317B">
            <w:pPr>
              <w:pStyle w:val="Heading3"/>
              <w:spacing w:before="120" w:line="240" w:lineRule="auto"/>
            </w:pPr>
          </w:p>
        </w:tc>
      </w:tr>
      <w:tr w:rsidR="00F40377" w:rsidRPr="00F40377" w:rsidTr="00975C88">
        <w:trPr>
          <w:cantSplit/>
          <w:trHeight w:val="340"/>
        </w:trPr>
        <w:tc>
          <w:tcPr>
            <w:tcW w:w="9469" w:type="dxa"/>
            <w:gridSpan w:val="6"/>
            <w:shd w:val="clear" w:color="auto" w:fill="7F7F7F" w:themeFill="text2" w:themeFillTint="80"/>
          </w:tcPr>
          <w:p w:rsidR="00F40377" w:rsidRPr="00F40377" w:rsidRDefault="00F40377" w:rsidP="00AA317B">
            <w:pPr>
              <w:pStyle w:val="Heading3"/>
              <w:spacing w:before="120" w:line="240" w:lineRule="auto"/>
            </w:pPr>
            <w:r w:rsidRPr="00F40377">
              <w:t>AGREE</w:t>
            </w:r>
            <w:r>
              <w:t xml:space="preserve">D BY </w:t>
            </w:r>
            <w:r w:rsidRPr="00F40377">
              <w:t>HEAD OF SCHOOL</w:t>
            </w:r>
          </w:p>
        </w:tc>
      </w:tr>
      <w:tr w:rsidR="00F40377" w:rsidRPr="00F40377" w:rsidTr="00AA317B">
        <w:trPr>
          <w:cantSplit/>
          <w:trHeight w:val="340"/>
        </w:trPr>
        <w:tc>
          <w:tcPr>
            <w:tcW w:w="9469" w:type="dxa"/>
            <w:gridSpan w:val="6"/>
          </w:tcPr>
          <w:p w:rsidR="00F40377" w:rsidRDefault="00F40377" w:rsidP="00AA317B">
            <w:pPr>
              <w:pStyle w:val="Heading3"/>
              <w:spacing w:before="120" w:line="240" w:lineRule="auto"/>
            </w:pPr>
          </w:p>
          <w:p w:rsidR="00975C88" w:rsidRPr="00975C88" w:rsidRDefault="00975C88" w:rsidP="00975C88">
            <w:pPr>
              <w:rPr>
                <w:lang w:eastAsia="en-US"/>
              </w:rPr>
            </w:pPr>
          </w:p>
        </w:tc>
      </w:tr>
      <w:tr w:rsidR="00F40377" w:rsidRPr="00F40377" w:rsidTr="00975C88">
        <w:trPr>
          <w:cantSplit/>
          <w:trHeight w:val="340"/>
        </w:trPr>
        <w:tc>
          <w:tcPr>
            <w:tcW w:w="9469" w:type="dxa"/>
            <w:gridSpan w:val="6"/>
            <w:tcBorders>
              <w:top w:val="single" w:sz="4" w:space="0" w:color="auto"/>
              <w:bottom w:val="single" w:sz="4" w:space="0" w:color="auto"/>
            </w:tcBorders>
            <w:shd w:val="clear" w:color="auto" w:fill="000000" w:themeFill="text2"/>
          </w:tcPr>
          <w:p w:rsidR="00F40377" w:rsidRPr="00F40377" w:rsidRDefault="00975C88" w:rsidP="00975C88">
            <w:pPr>
              <w:pStyle w:val="Heading3"/>
              <w:spacing w:before="120" w:line="240" w:lineRule="auto"/>
              <w:jc w:val="center"/>
              <w:rPr>
                <w:i/>
              </w:rPr>
            </w:pPr>
            <w:r>
              <w:rPr>
                <w:i/>
              </w:rPr>
              <w:t xml:space="preserve">TO BE COMPLETED IF </w:t>
            </w:r>
            <w:r w:rsidR="00F40377" w:rsidRPr="00F40377">
              <w:rPr>
                <w:i/>
              </w:rPr>
              <w:t xml:space="preserve"> </w:t>
            </w:r>
            <w:r>
              <w:rPr>
                <w:i/>
              </w:rPr>
              <w:t>RESEARCH DIVISIONS MAP TO DIFFERENT UOAS</w:t>
            </w:r>
          </w:p>
        </w:tc>
      </w:tr>
      <w:tr w:rsidR="00F40377" w:rsidRPr="00F40377" w:rsidTr="00AA317B">
        <w:trPr>
          <w:cantSplit/>
          <w:trHeight w:val="340"/>
        </w:trPr>
        <w:tc>
          <w:tcPr>
            <w:tcW w:w="4734" w:type="dxa"/>
            <w:gridSpan w:val="3"/>
            <w:tcBorders>
              <w:top w:val="single" w:sz="4" w:space="0" w:color="auto"/>
              <w:bottom w:val="single" w:sz="4" w:space="0" w:color="auto"/>
            </w:tcBorders>
            <w:shd w:val="clear" w:color="auto" w:fill="D2EC9F" w:themeFill="accent4" w:themeFillTint="66"/>
          </w:tcPr>
          <w:p w:rsidR="00F40377" w:rsidRDefault="00DB00A7" w:rsidP="00AA317B">
            <w:pPr>
              <w:pStyle w:val="Heading3"/>
              <w:spacing w:before="120" w:line="240" w:lineRule="auto"/>
            </w:pPr>
            <w:r>
              <w:t>AGREED BY CURRENT THEME RESEARCH DEAN</w:t>
            </w:r>
          </w:p>
          <w:p w:rsidR="00975C88" w:rsidRDefault="00975C88" w:rsidP="00975C88">
            <w:pPr>
              <w:rPr>
                <w:lang w:eastAsia="en-US"/>
              </w:rPr>
            </w:pPr>
          </w:p>
          <w:p w:rsidR="00975C88" w:rsidRPr="00975C88" w:rsidRDefault="00975C88" w:rsidP="00975C88">
            <w:pPr>
              <w:rPr>
                <w:lang w:eastAsia="en-US"/>
              </w:rPr>
            </w:pPr>
          </w:p>
        </w:tc>
        <w:tc>
          <w:tcPr>
            <w:tcW w:w="4735" w:type="dxa"/>
            <w:gridSpan w:val="3"/>
            <w:tcBorders>
              <w:top w:val="single" w:sz="4" w:space="0" w:color="auto"/>
              <w:bottom w:val="single" w:sz="4" w:space="0" w:color="auto"/>
            </w:tcBorders>
            <w:shd w:val="clear" w:color="auto" w:fill="D2EC9F" w:themeFill="accent4" w:themeFillTint="66"/>
          </w:tcPr>
          <w:p w:rsidR="00F40377" w:rsidRPr="00F40377" w:rsidRDefault="00F40377" w:rsidP="00AA317B">
            <w:pPr>
              <w:pStyle w:val="Heading3"/>
              <w:spacing w:before="120" w:line="240" w:lineRule="auto"/>
            </w:pPr>
            <w:r>
              <w:t xml:space="preserve">AGREED BY </w:t>
            </w:r>
            <w:r w:rsidR="00DB00A7">
              <w:t>NEW THEME RESEARCH DEAN</w:t>
            </w:r>
          </w:p>
        </w:tc>
      </w:tr>
      <w:tr w:rsidR="00F40377" w:rsidRPr="00DB00A7" w:rsidTr="00AA317B">
        <w:trPr>
          <w:cantSplit/>
          <w:trHeight w:val="340"/>
        </w:trPr>
        <w:tc>
          <w:tcPr>
            <w:tcW w:w="9469" w:type="dxa"/>
            <w:gridSpan w:val="6"/>
            <w:shd w:val="clear" w:color="auto" w:fill="E0E0E1" w:themeFill="background2"/>
          </w:tcPr>
          <w:p w:rsidR="00F40377" w:rsidRPr="00DB00A7" w:rsidRDefault="00F40377" w:rsidP="00AA317B">
            <w:pPr>
              <w:pStyle w:val="Heading4"/>
              <w:spacing w:before="120" w:line="240" w:lineRule="auto"/>
              <w:rPr>
                <w:i w:val="0"/>
              </w:rPr>
            </w:pPr>
            <w:r w:rsidRPr="00DB00A7">
              <w:rPr>
                <w:i w:val="0"/>
              </w:rPr>
              <w:t xml:space="preserve">HEAD OF SCHOOL SUBMISSION TO </w:t>
            </w:r>
            <w:hyperlink r:id="rId10" w:history="1">
              <w:r w:rsidR="000F2777" w:rsidRPr="000F2777">
                <w:rPr>
                  <w:rStyle w:val="Hyperlink"/>
                  <w:i w:val="0"/>
                </w:rPr>
                <w:t>researchdeansoffice@reading.ac.uk</w:t>
              </w:r>
            </w:hyperlink>
            <w:r w:rsidR="000F2777" w:rsidRPr="000F2777">
              <w:t xml:space="preserve"> </w:t>
            </w:r>
            <w:r w:rsidR="006401F7">
              <w:rPr>
                <w:i w:val="0"/>
              </w:rPr>
              <w:t xml:space="preserve"> </w:t>
            </w:r>
            <w:r w:rsidRPr="00DB00A7">
              <w:rPr>
                <w:i w:val="0"/>
              </w:rPr>
              <w:t>FOR PROCESSING</w:t>
            </w:r>
          </w:p>
        </w:tc>
      </w:tr>
    </w:tbl>
    <w:p w:rsidR="00F40377" w:rsidRDefault="00F40377" w:rsidP="005D409E">
      <w:pPr>
        <w:spacing w:before="0" w:after="100" w:afterAutospacing="1" w:line="240" w:lineRule="auto"/>
        <w:outlineLvl w:val="1"/>
        <w:rPr>
          <w:rFonts w:ascii="Effra" w:hAnsi="Effra" w:cs="Arial"/>
          <w:bCs/>
          <w:i/>
          <w:iCs/>
          <w:kern w:val="32"/>
          <w:lang w:eastAsia="en-US"/>
        </w:rPr>
      </w:pPr>
    </w:p>
    <w:p w:rsidR="00975C88" w:rsidRDefault="00975C88" w:rsidP="005D409E">
      <w:pPr>
        <w:spacing w:before="0" w:after="100" w:afterAutospacing="1" w:line="240" w:lineRule="auto"/>
        <w:outlineLvl w:val="1"/>
        <w:rPr>
          <w:rFonts w:ascii="Effra" w:hAnsi="Effra" w:cs="Arial"/>
          <w:bCs/>
          <w:i/>
          <w:iCs/>
          <w:kern w:val="32"/>
          <w:lang w:eastAsia="en-US"/>
        </w:rPr>
        <w:sectPr w:rsidR="00975C88" w:rsidSect="005D409E">
          <w:footerReference w:type="default" r:id="rId11"/>
          <w:headerReference w:type="first" r:id="rId12"/>
          <w:footerReference w:type="first" r:id="rId13"/>
          <w:pgSz w:w="11901" w:h="16838"/>
          <w:pgMar w:top="1134" w:right="1134" w:bottom="993" w:left="1134" w:header="0" w:footer="567" w:gutter="0"/>
          <w:cols w:space="709"/>
          <w:docGrid w:linePitch="299"/>
        </w:sectPr>
      </w:pPr>
    </w:p>
    <w:p w:rsidR="003C628C" w:rsidRDefault="003C628C" w:rsidP="006443B4">
      <w:pPr>
        <w:spacing w:before="0" w:line="240" w:lineRule="auto"/>
        <w:outlineLvl w:val="1"/>
        <w:rPr>
          <w:rFonts w:ascii="Effra" w:hAnsi="Effra" w:cs="Arial"/>
          <w:b/>
          <w:iCs/>
          <w:color w:val="D2002E" w:themeColor="accent1"/>
          <w:kern w:val="32"/>
          <w:sz w:val="36"/>
          <w:szCs w:val="28"/>
          <w:lang w:eastAsia="en-US"/>
        </w:rPr>
      </w:pPr>
      <w:r>
        <w:rPr>
          <w:rFonts w:ascii="Effra" w:hAnsi="Effra" w:cs="Arial"/>
          <w:b/>
          <w:iCs/>
          <w:color w:val="D2002E" w:themeColor="accent1"/>
          <w:kern w:val="32"/>
          <w:sz w:val="36"/>
          <w:szCs w:val="28"/>
          <w:lang w:eastAsia="en-US"/>
        </w:rPr>
        <w:lastRenderedPageBreak/>
        <w:t>SECTION 2.a</w:t>
      </w:r>
    </w:p>
    <w:p w:rsidR="00614065" w:rsidRDefault="003C628C" w:rsidP="00614065">
      <w:pPr>
        <w:spacing w:before="0" w:line="240" w:lineRule="auto"/>
        <w:outlineLvl w:val="1"/>
        <w:rPr>
          <w:rFonts w:ascii="Effra" w:hAnsi="Effra" w:cs="Arial"/>
          <w:b/>
          <w:iCs/>
          <w:color w:val="D2002E" w:themeColor="accent1"/>
          <w:kern w:val="32"/>
          <w:sz w:val="36"/>
          <w:szCs w:val="28"/>
          <w:lang w:eastAsia="en-US"/>
        </w:rPr>
      </w:pPr>
      <w:r>
        <w:rPr>
          <w:rFonts w:ascii="Effra" w:hAnsi="Effra" w:cs="Arial"/>
          <w:b/>
          <w:iCs/>
          <w:color w:val="D2002E" w:themeColor="accent1"/>
          <w:kern w:val="32"/>
          <w:sz w:val="36"/>
          <w:szCs w:val="28"/>
          <w:lang w:eastAsia="en-US"/>
        </w:rPr>
        <w:t>OPT-IN REQUEST</w:t>
      </w:r>
    </w:p>
    <w:p w:rsidR="006D41C6" w:rsidRDefault="006D41C6" w:rsidP="00614065">
      <w:pPr>
        <w:spacing w:before="0" w:line="240" w:lineRule="auto"/>
        <w:outlineLvl w:val="1"/>
        <w:rPr>
          <w:i/>
        </w:rPr>
      </w:pPr>
      <w:r w:rsidRPr="00142EB3">
        <w:rPr>
          <w:i/>
        </w:rPr>
        <w:t xml:space="preserve">This section applies only to staff whose HESA classification is </w:t>
      </w:r>
      <w:r w:rsidRPr="00142EB3">
        <w:rPr>
          <w:i/>
          <w:u w:val="single"/>
        </w:rPr>
        <w:t xml:space="preserve">NOT </w:t>
      </w:r>
      <w:r w:rsidRPr="00142EB3">
        <w:rPr>
          <w:i/>
        </w:rPr>
        <w:t>Teaching &amp; Research or Rese</w:t>
      </w:r>
      <w:r w:rsidR="004C2FB1">
        <w:rPr>
          <w:i/>
        </w:rPr>
        <w:t>arch Intensive Grade 7 or above who wish to join a Research Division.</w:t>
      </w:r>
    </w:p>
    <w:p w:rsidR="00614065" w:rsidRPr="00614065" w:rsidRDefault="00614065" w:rsidP="00614065">
      <w:pPr>
        <w:spacing w:before="0" w:line="240" w:lineRule="auto"/>
        <w:outlineLvl w:val="1"/>
        <w:rPr>
          <w:rFonts w:ascii="Effra" w:hAnsi="Effra" w:cs="Arial"/>
          <w:b/>
          <w:iCs/>
          <w:color w:val="D2002E" w:themeColor="accent1"/>
          <w:kern w:val="32"/>
          <w:sz w:val="36"/>
          <w:szCs w:val="28"/>
          <w:lang w:eastAsia="en-US"/>
        </w:rPr>
      </w:pPr>
    </w:p>
    <w:tbl>
      <w:tblPr>
        <w:tblStyle w:val="UoRTable"/>
        <w:tblW w:w="0" w:type="auto"/>
        <w:tblBorders>
          <w:top w:val="single" w:sz="24" w:space="0" w:color="FFFFFF" w:themeColor="background1"/>
          <w:insideV w:val="single" w:sz="4" w:space="0" w:color="auto"/>
        </w:tblBorders>
        <w:tblLook w:val="04A0" w:firstRow="1" w:lastRow="0" w:firstColumn="1" w:lastColumn="0" w:noHBand="0" w:noVBand="1"/>
      </w:tblPr>
      <w:tblGrid>
        <w:gridCol w:w="4082"/>
        <w:gridCol w:w="652"/>
        <w:gridCol w:w="2131"/>
        <w:gridCol w:w="2604"/>
      </w:tblGrid>
      <w:tr w:rsidR="003C628C" w:rsidRPr="003C628C" w:rsidTr="000F2777">
        <w:trPr>
          <w:cnfStyle w:val="100000000000" w:firstRow="1" w:lastRow="0"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082" w:type="dxa"/>
          </w:tcPr>
          <w:p w:rsidR="003C628C" w:rsidRPr="003C628C" w:rsidRDefault="003C628C" w:rsidP="003C628C">
            <w:pPr>
              <w:pStyle w:val="Heading3"/>
              <w:outlineLvl w:val="2"/>
              <w:rPr>
                <w:b/>
                <w:caps w:val="0"/>
                <w:lang w:eastAsia="en-US"/>
              </w:rPr>
            </w:pPr>
            <w:r w:rsidRPr="003C628C">
              <w:rPr>
                <w:b/>
                <w:caps w:val="0"/>
                <w:lang w:eastAsia="en-US"/>
              </w:rPr>
              <w:t>NAME</w:t>
            </w:r>
          </w:p>
        </w:tc>
        <w:tc>
          <w:tcPr>
            <w:tcW w:w="2783" w:type="dxa"/>
            <w:gridSpan w:val="2"/>
          </w:tcPr>
          <w:p w:rsidR="003C628C" w:rsidRPr="003C628C" w:rsidRDefault="003C628C" w:rsidP="003C628C">
            <w:pPr>
              <w:pStyle w:val="Heading3"/>
              <w:outlineLvl w:val="2"/>
              <w:cnfStyle w:val="100000000000" w:firstRow="1" w:lastRow="0" w:firstColumn="0" w:lastColumn="0" w:oddVBand="0" w:evenVBand="0" w:oddHBand="0" w:evenHBand="0" w:firstRowFirstColumn="0" w:firstRowLastColumn="0" w:lastRowFirstColumn="0" w:lastRowLastColumn="0"/>
              <w:rPr>
                <w:b/>
                <w:caps w:val="0"/>
                <w:lang w:eastAsia="en-US"/>
              </w:rPr>
            </w:pPr>
            <w:r w:rsidRPr="003C628C">
              <w:rPr>
                <w:b/>
                <w:caps w:val="0"/>
                <w:lang w:eastAsia="en-US"/>
              </w:rPr>
              <w:t>SCHOOL</w:t>
            </w:r>
          </w:p>
        </w:tc>
        <w:tc>
          <w:tcPr>
            <w:tcW w:w="2604" w:type="dxa"/>
          </w:tcPr>
          <w:p w:rsidR="003C628C" w:rsidRPr="003C628C" w:rsidRDefault="003C628C" w:rsidP="003C628C">
            <w:pPr>
              <w:pStyle w:val="Heading3"/>
              <w:outlineLvl w:val="2"/>
              <w:cnfStyle w:val="100000000000" w:firstRow="1" w:lastRow="0" w:firstColumn="0" w:lastColumn="0" w:oddVBand="0" w:evenVBand="0" w:oddHBand="0" w:evenHBand="0" w:firstRowFirstColumn="0" w:firstRowLastColumn="0" w:lastRowFirstColumn="0" w:lastRowLastColumn="0"/>
              <w:rPr>
                <w:b/>
                <w:caps w:val="0"/>
                <w:lang w:eastAsia="en-US"/>
              </w:rPr>
            </w:pPr>
            <w:r w:rsidRPr="003C628C">
              <w:rPr>
                <w:b/>
                <w:caps w:val="0"/>
                <w:lang w:eastAsia="en-US"/>
              </w:rPr>
              <w:t>EMPLOYEE NUMBER</w:t>
            </w: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082" w:type="dxa"/>
          </w:tcPr>
          <w:p w:rsidR="003C628C" w:rsidRPr="003C628C" w:rsidRDefault="003C628C" w:rsidP="003C628C">
            <w:pPr>
              <w:pStyle w:val="Heading3"/>
              <w:outlineLvl w:val="2"/>
              <w:rPr>
                <w:b/>
                <w:lang w:eastAsia="en-US"/>
              </w:rPr>
            </w:pPr>
          </w:p>
        </w:tc>
        <w:tc>
          <w:tcPr>
            <w:tcW w:w="2783" w:type="dxa"/>
            <w:gridSpan w:val="2"/>
          </w:tcPr>
          <w:p w:rsidR="003C628C" w:rsidRPr="003C628C" w:rsidRDefault="003C628C" w:rsidP="003C628C">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p>
        </w:tc>
        <w:tc>
          <w:tcPr>
            <w:tcW w:w="2604" w:type="dxa"/>
          </w:tcPr>
          <w:p w:rsidR="003C628C" w:rsidRPr="003C628C" w:rsidRDefault="003C628C" w:rsidP="003C628C">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082" w:type="dxa"/>
            <w:shd w:val="clear" w:color="auto" w:fill="000000" w:themeFill="text2"/>
          </w:tcPr>
          <w:p w:rsidR="003C628C" w:rsidRPr="003C628C" w:rsidRDefault="003C628C" w:rsidP="003C628C">
            <w:pPr>
              <w:pStyle w:val="Heading3"/>
              <w:outlineLvl w:val="2"/>
              <w:rPr>
                <w:b/>
                <w:lang w:eastAsia="en-US"/>
              </w:rPr>
            </w:pPr>
            <w:r w:rsidRPr="003C628C">
              <w:rPr>
                <w:b/>
                <w:lang w:eastAsia="en-US"/>
              </w:rPr>
              <w:t>HESA CLASSIFICATION</w:t>
            </w:r>
          </w:p>
        </w:tc>
        <w:tc>
          <w:tcPr>
            <w:tcW w:w="5387" w:type="dxa"/>
            <w:gridSpan w:val="3"/>
            <w:shd w:val="clear" w:color="auto" w:fill="000000" w:themeFill="text2"/>
          </w:tcPr>
          <w:p w:rsidR="003C628C" w:rsidRPr="003C628C" w:rsidRDefault="003C628C" w:rsidP="003C628C">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r w:rsidRPr="003C628C">
              <w:rPr>
                <w:lang w:eastAsia="en-US"/>
              </w:rPr>
              <w:t>GRADE</w:t>
            </w:r>
          </w:p>
        </w:tc>
      </w:tr>
      <w:tr w:rsidR="003C628C" w:rsidRPr="003C628C" w:rsidTr="000F2777">
        <w:tblPrEx>
          <w:tblCellMar>
            <w:top w:w="57" w:type="dxa"/>
          </w:tblCellMar>
        </w:tblPrEx>
        <w:trPr>
          <w:trHeight w:val="20"/>
        </w:trPr>
        <w:sdt>
          <w:sdtPr>
            <w:id w:val="432096229"/>
            <w:placeholder>
              <w:docPart w:val="2A6000A002D1421E9BE055AB82EA2797"/>
            </w:placeholder>
            <w:showingPlcHdr/>
            <w:dropDownList>
              <w:listItem w:value="Choose an item."/>
              <w:listItem w:displayText="Teaching Intensive" w:value="Teaching Intensive"/>
              <w:listItem w:displayText="Research Only" w:value="Research Only"/>
              <w:listItem w:displayText="Professional &amp; Managerial" w:value="Professional &amp; Managerial"/>
              <w:listItem w:displayText="Other (not Teaching &amp; Research)" w:value="Other (not Teaching &amp; Research)"/>
            </w:dropDownList>
          </w:sdtPr>
          <w:sdtContent>
            <w:tc>
              <w:tcPr>
                <w:cnfStyle w:val="001000000000" w:firstRow="0" w:lastRow="0" w:firstColumn="1" w:lastColumn="0" w:oddVBand="0" w:evenVBand="0" w:oddHBand="0" w:evenHBand="0" w:firstRowFirstColumn="0" w:firstRowLastColumn="0" w:lastRowFirstColumn="0" w:lastRowLastColumn="0"/>
                <w:tcW w:w="4082" w:type="dxa"/>
              </w:tcPr>
              <w:p w:rsidR="003C628C" w:rsidRPr="003C628C" w:rsidRDefault="003C628C" w:rsidP="003C628C">
                <w:pPr>
                  <w:pStyle w:val="Heading3"/>
                  <w:outlineLvl w:val="2"/>
                  <w:rPr>
                    <w:b/>
                    <w:lang w:eastAsia="en-US"/>
                  </w:rPr>
                </w:pPr>
                <w:r w:rsidRPr="003C628C">
                  <w:rPr>
                    <w:b/>
                    <w:lang w:eastAsia="en-US"/>
                  </w:rPr>
                  <w:t>Choose an item.</w:t>
                </w:r>
              </w:p>
            </w:tc>
          </w:sdtContent>
        </w:sdt>
        <w:sdt>
          <w:sdtPr>
            <w:id w:val="630978905"/>
            <w:placeholder>
              <w:docPart w:val="9EAE74B6749B42688E8842D8EE94DBBE"/>
            </w:placeholder>
            <w:showingPlcHdr/>
            <w:dropDownList>
              <w:listItem w:value="Choose an item."/>
              <w:listItem w:displayText="Grade 6 (Research Only, P&amp;M, Other)" w:value="Grade 6 (Research Only, P&amp;M, Other)"/>
              <w:listItem w:displayText="Grade 7 (TI, P&amp;M, Other)" w:value="Grade 7 (TI, P&amp;M, Other)"/>
              <w:listItem w:displayText="Grade 8 (TI, P&amp;M, Other)" w:value="Grade 8 (TI, P&amp;M, Other)"/>
              <w:listItem w:displayText="Professorial (TI)" w:value="Professorial (TI)"/>
            </w:dropDownList>
          </w:sdtPr>
          <w:sdtContent>
            <w:tc>
              <w:tcPr>
                <w:tcW w:w="5387" w:type="dxa"/>
                <w:gridSpan w:val="3"/>
              </w:tcPr>
              <w:p w:rsidR="003C628C" w:rsidRPr="003C628C" w:rsidRDefault="003C628C" w:rsidP="003C628C">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r w:rsidRPr="003C628C">
                  <w:rPr>
                    <w:lang w:eastAsia="en-US"/>
                  </w:rPr>
                  <w:t>Choose an item.</w:t>
                </w:r>
              </w:p>
            </w:tc>
          </w:sdtContent>
        </w:sdt>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3C628C" w:rsidRPr="003C628C" w:rsidRDefault="003C628C" w:rsidP="005D409E">
            <w:pPr>
              <w:pStyle w:val="Heading3"/>
              <w:outlineLvl w:val="2"/>
              <w:rPr>
                <w:lang w:eastAsia="en-US"/>
              </w:rPr>
            </w:pPr>
            <w:r w:rsidRPr="003C628C">
              <w:rPr>
                <w:b/>
                <w:lang w:eastAsia="en-US"/>
              </w:rPr>
              <w:t xml:space="preserve">RESEARCH DIVISION </w:t>
            </w:r>
            <w:r w:rsidR="006D41C6">
              <w:rPr>
                <w:b/>
                <w:lang w:eastAsia="en-US"/>
              </w:rPr>
              <w:t xml:space="preserve">TO </w:t>
            </w:r>
            <w:r w:rsidR="005D409E">
              <w:rPr>
                <w:b/>
                <w:lang w:eastAsia="en-US"/>
              </w:rPr>
              <w:t>OPT IN</w:t>
            </w:r>
          </w:p>
        </w:tc>
      </w:tr>
      <w:tr w:rsidR="003C628C" w:rsidRPr="003C628C" w:rsidTr="000F2777">
        <w:tblPrEx>
          <w:tblCellMar>
            <w:top w:w="57" w:type="dxa"/>
          </w:tblCellMar>
        </w:tblPrEx>
        <w:trPr>
          <w:trHeight w:val="20"/>
        </w:trPr>
        <w:sdt>
          <w:sdtPr>
            <w:id w:val="967707987"/>
            <w:placeholder>
              <w:docPart w:val="2C784838597641799216E082163FEF07"/>
            </w:placeholder>
            <w:showingPlcHdr/>
            <w:dropDownList>
              <w:listItem w:value="Choose an item."/>
              <w:listItem w:displayText="Affective Neuroscience and Psychopathology" w:value="Affective Neuroscience and Psychopathology"/>
              <w:listItem w:displayText="Agri-Food Economics and Social Science" w:value="Agri-Food Economics and Social Science"/>
              <w:listItem w:displayText="Archaeology" w:value="Archaeology"/>
              <w:listItem w:displayText="Art and Design" w:value="Art and Design"/>
              <w:listItem w:displayText="Biomedical Sciences" w:value="Biomedical Sciences"/>
              <w:listItem w:displayText="Built Environment" w:value="Built Environment"/>
              <w:listItem w:displayText="Business Informatics Systems and Accounting" w:value="Business Informatics Systems and Accounting"/>
              <w:listItem w:displayText="Chemical Sciences" w:value="Chemical Sciences"/>
              <w:listItem w:displayText="Classics" w:value="Classics"/>
              <w:listItem w:displayText="Climate" w:value="Climate"/>
              <w:listItem w:displayText="Development Studies" w:value="Development Studies"/>
              <w:listItem w:displayText="Earth Observation and Space" w:value="Earth Observation and Space"/>
              <w:listItem w:displayText="Ecology and Evolutionary Biology" w:value="Ecology and Evolutionary Biology"/>
              <w:listItem w:displayText="Economics" w:value="Economics"/>
              <w:listItem w:displayText="Education Language Learning" w:value="Education Language Learning"/>
              <w:listItem w:displayText="English Literature and Language" w:value="English Literature and Language"/>
              <w:listItem w:displayText="Environmental Science" w:value="Environmental Science"/>
              <w:listItem w:displayText="Food and Nutritional Sciences" w:value="Food and Nutritional Sciences"/>
              <w:listItem w:displayText="History" w:value="History"/>
              <w:listItem w:displayText="ICMA" w:value="ICMA"/>
              <w:listItem w:displayText="International Business and Strategy" w:value="International Business and Strategy"/>
              <w:listItem w:displayText="Language Development and Ageing" w:value="Language Development and Ageing"/>
              <w:listItem w:displayText="Law" w:value="Law"/>
              <w:listItem w:displayText="Leadership Organisations and Behaviour" w:value="Leadership Organisations and Behaviour"/>
              <w:listItem w:displayText="Marketing and Reputation" w:value="Marketing and Reputation"/>
              <w:listItem w:displayText="Mathematics and Statistics" w:value="Mathematics and Statistics"/>
              <w:listItem w:displayText="Modern and Contemporary Performance Film and TV" w:value="Modern and Contemporary Performance Film and TV"/>
              <w:listItem w:displayText="Modern Languages and Linguistics" w:value="Modern Languages and Linguistics"/>
              <w:listItem w:displayText="Perception Cognition and Nutrition" w:value="Perception Cognition and Nutrition"/>
              <w:listItem w:displayText="Pharmacy" w:value="Pharmacy"/>
              <w:listItem w:displayText="Philosophy" w:value="Philosophy"/>
              <w:listItem w:displayText="Politics and International Relations" w:value="Politics and International Relations"/>
              <w:listItem w:displayText="Real Estate and Planning" w:value="Real Estate and Planning"/>
              <w:listItem w:displayText="Sustainable Agricultural and Food Systems" w:value="Sustainable Agricultural and Food Systems"/>
              <w:listItem w:displayText="Typography and Graphic Communication" w:value="Typography and Graphic Communication"/>
              <w:listItem w:displayText="Weather" w:value="Weather"/>
            </w:dropDownList>
          </w:sdtPr>
          <w:sdtContent>
            <w:tc>
              <w:tcPr>
                <w:cnfStyle w:val="001000000000" w:firstRow="0" w:lastRow="0" w:firstColumn="1" w:lastColumn="0" w:oddVBand="0" w:evenVBand="0" w:oddHBand="0" w:evenHBand="0" w:firstRowFirstColumn="0" w:firstRowLastColumn="0" w:lastRowFirstColumn="0" w:lastRowLastColumn="0"/>
                <w:tcW w:w="9469" w:type="dxa"/>
                <w:gridSpan w:val="4"/>
              </w:tcPr>
              <w:p w:rsidR="003C628C" w:rsidRPr="003C628C" w:rsidRDefault="003C628C" w:rsidP="003C628C">
                <w:pPr>
                  <w:pStyle w:val="Heading3"/>
                  <w:outlineLvl w:val="2"/>
                  <w:rPr>
                    <w:b/>
                    <w:lang w:eastAsia="en-US"/>
                  </w:rPr>
                </w:pPr>
                <w:r w:rsidRPr="003C628C">
                  <w:rPr>
                    <w:b/>
                    <w:lang w:eastAsia="en-US"/>
                  </w:rPr>
                  <w:t>Choose an item.</w:t>
                </w:r>
              </w:p>
            </w:tc>
          </w:sdtContent>
        </w:sdt>
      </w:tr>
      <w:tr w:rsidR="00CF201F" w:rsidRPr="00DB00A7" w:rsidTr="00CF201F">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734" w:type="dxa"/>
            <w:gridSpan w:val="2"/>
            <w:tcBorders>
              <w:top w:val="single" w:sz="4" w:space="0" w:color="auto"/>
              <w:bottom w:val="nil"/>
            </w:tcBorders>
            <w:shd w:val="clear" w:color="auto" w:fill="000000" w:themeFill="text2"/>
          </w:tcPr>
          <w:p w:rsidR="00CF201F" w:rsidRPr="00DB00A7" w:rsidRDefault="00CF201F" w:rsidP="000F2777">
            <w:pPr>
              <w:pStyle w:val="Heading4"/>
              <w:outlineLvl w:val="3"/>
              <w:rPr>
                <w:b/>
                <w:i w:val="0"/>
                <w:lang w:eastAsia="en-US"/>
              </w:rPr>
            </w:pPr>
            <w:r>
              <w:rPr>
                <w:b/>
                <w:i w:val="0"/>
                <w:color w:val="FFFFFF" w:themeColor="background1"/>
                <w:lang w:eastAsia="en-US"/>
              </w:rPr>
              <w:t>MEMBERSHIP EFFECTIVE FROM</w:t>
            </w:r>
          </w:p>
        </w:tc>
        <w:tc>
          <w:tcPr>
            <w:tcW w:w="4735" w:type="dxa"/>
            <w:gridSpan w:val="2"/>
          </w:tcPr>
          <w:p w:rsidR="00CF201F" w:rsidRPr="00DB00A7" w:rsidRDefault="00CF201F" w:rsidP="000F2777">
            <w:pPr>
              <w:pStyle w:val="Heading4"/>
              <w:outlineLvl w:val="3"/>
              <w:cnfStyle w:val="000000000000" w:firstRow="0" w:lastRow="0" w:firstColumn="0" w:lastColumn="0" w:oddVBand="0" w:evenVBand="0" w:oddHBand="0" w:evenHBand="0" w:firstRowFirstColumn="0" w:firstRowLastColumn="0" w:lastRowFirstColumn="0" w:lastRowLastColumn="0"/>
              <w:rPr>
                <w:i w:val="0"/>
                <w:lang w:eastAsia="en-US"/>
              </w:rPr>
            </w:pPr>
          </w:p>
        </w:tc>
      </w:tr>
      <w:tr w:rsidR="005D409E"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5D409E" w:rsidRPr="005D409E" w:rsidRDefault="005D409E" w:rsidP="00614065">
            <w:pPr>
              <w:pStyle w:val="Heading3"/>
              <w:outlineLvl w:val="2"/>
              <w:rPr>
                <w:b/>
              </w:rPr>
            </w:pPr>
            <w:r w:rsidRPr="005D409E">
              <w:rPr>
                <w:b/>
              </w:rPr>
              <w:t>AGREE</w:t>
            </w:r>
            <w:r w:rsidR="00614065">
              <w:rPr>
                <w:b/>
              </w:rPr>
              <w:t>D BY</w:t>
            </w:r>
            <w:r w:rsidRPr="005D409E">
              <w:rPr>
                <w:b/>
              </w:rPr>
              <w:t xml:space="preserve"> MEMBER OF STAFF</w:t>
            </w:r>
          </w:p>
        </w:tc>
      </w:tr>
      <w:tr w:rsidR="005D409E" w:rsidRPr="003C628C" w:rsidTr="005D409E">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tcPr>
          <w:p w:rsidR="005D409E" w:rsidRPr="005D409E" w:rsidRDefault="005D409E" w:rsidP="003C628C">
            <w:pPr>
              <w:pStyle w:val="Heading3"/>
              <w:outlineLvl w:val="2"/>
            </w:pP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3C628C" w:rsidRPr="003C628C" w:rsidRDefault="003C628C" w:rsidP="00614065">
            <w:pPr>
              <w:pStyle w:val="Heading3"/>
              <w:outlineLvl w:val="2"/>
              <w:rPr>
                <w:b/>
                <w:lang w:eastAsia="en-US"/>
              </w:rPr>
            </w:pPr>
            <w:r w:rsidRPr="003C628C">
              <w:rPr>
                <w:b/>
                <w:lang w:eastAsia="en-US"/>
              </w:rPr>
              <w:t>AGREE</w:t>
            </w:r>
            <w:r w:rsidR="00614065">
              <w:rPr>
                <w:b/>
                <w:lang w:eastAsia="en-US"/>
              </w:rPr>
              <w:t>D BY</w:t>
            </w:r>
            <w:r w:rsidRPr="003C628C">
              <w:rPr>
                <w:b/>
                <w:lang w:eastAsia="en-US"/>
              </w:rPr>
              <w:t xml:space="preserve"> RESEARCH DIVISION LEADER </w:t>
            </w: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tcPr>
          <w:p w:rsidR="003C628C" w:rsidRPr="003C628C" w:rsidRDefault="003C628C" w:rsidP="003C628C">
            <w:pPr>
              <w:pStyle w:val="Heading3"/>
              <w:outlineLvl w:val="2"/>
              <w:rPr>
                <w:b/>
                <w:lang w:eastAsia="en-US"/>
              </w:rPr>
            </w:pP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3C628C" w:rsidRPr="003C628C" w:rsidRDefault="003C628C" w:rsidP="00614065">
            <w:pPr>
              <w:pStyle w:val="Heading3"/>
              <w:outlineLvl w:val="2"/>
              <w:rPr>
                <w:b/>
                <w:lang w:eastAsia="en-US"/>
              </w:rPr>
            </w:pPr>
            <w:r w:rsidRPr="003C628C">
              <w:rPr>
                <w:b/>
                <w:lang w:eastAsia="en-US"/>
              </w:rPr>
              <w:t>AGREE</w:t>
            </w:r>
            <w:r w:rsidR="00614065">
              <w:rPr>
                <w:b/>
                <w:lang w:eastAsia="en-US"/>
              </w:rPr>
              <w:t>D BY</w:t>
            </w:r>
            <w:r w:rsidRPr="003C628C">
              <w:rPr>
                <w:b/>
                <w:lang w:eastAsia="en-US"/>
              </w:rPr>
              <w:t xml:space="preserve"> HEAD OF SCHOOL</w:t>
            </w: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tcPr>
          <w:p w:rsidR="003C628C" w:rsidRPr="003C628C" w:rsidRDefault="003C628C" w:rsidP="003C628C">
            <w:pPr>
              <w:pStyle w:val="Heading3"/>
              <w:outlineLvl w:val="2"/>
              <w:rPr>
                <w:b/>
                <w:lang w:eastAsia="en-US"/>
              </w:rPr>
            </w:pPr>
          </w:p>
        </w:tc>
      </w:tr>
      <w:tr w:rsidR="003C628C" w:rsidRPr="006401F7" w:rsidTr="00DB00A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E0E0E1" w:themeFill="background2"/>
          </w:tcPr>
          <w:p w:rsidR="003C628C" w:rsidRPr="006401F7" w:rsidRDefault="003C628C" w:rsidP="006401F7">
            <w:pPr>
              <w:pStyle w:val="Heading4"/>
              <w:outlineLvl w:val="3"/>
              <w:rPr>
                <w:b/>
                <w:i w:val="0"/>
                <w:lang w:eastAsia="en-US"/>
              </w:rPr>
            </w:pPr>
            <w:r w:rsidRPr="006401F7">
              <w:rPr>
                <w:b/>
                <w:i w:val="0"/>
                <w:lang w:eastAsia="en-US"/>
              </w:rPr>
              <w:t xml:space="preserve">HEAD OF SCHOOL </w:t>
            </w:r>
            <w:r w:rsidR="00DB00A7" w:rsidRPr="006401F7">
              <w:rPr>
                <w:b/>
                <w:i w:val="0"/>
                <w:lang w:eastAsia="en-US"/>
              </w:rPr>
              <w:t xml:space="preserve">SUBMISSION </w:t>
            </w:r>
            <w:r w:rsidRPr="006401F7">
              <w:rPr>
                <w:b/>
                <w:i w:val="0"/>
                <w:lang w:eastAsia="en-US"/>
              </w:rPr>
              <w:t xml:space="preserve">TO </w:t>
            </w:r>
            <w:hyperlink r:id="rId14" w:history="1">
              <w:r w:rsidR="000F2777" w:rsidRPr="000F2777">
                <w:rPr>
                  <w:rStyle w:val="Hyperlink"/>
                  <w:b/>
                  <w:i w:val="0"/>
                </w:rPr>
                <w:t>researchdeansoffice@reading.ac.uk</w:t>
              </w:r>
            </w:hyperlink>
            <w:r w:rsidR="000F2777" w:rsidRPr="000F2777">
              <w:rPr>
                <w:b/>
              </w:rPr>
              <w:t xml:space="preserve"> </w:t>
            </w:r>
            <w:r w:rsidR="006401F7" w:rsidRPr="006401F7">
              <w:rPr>
                <w:b/>
                <w:i w:val="0"/>
                <w:lang w:eastAsia="en-US"/>
              </w:rPr>
              <w:t xml:space="preserve"> </w:t>
            </w:r>
            <w:r w:rsidRPr="006401F7">
              <w:rPr>
                <w:b/>
                <w:i w:val="0"/>
                <w:lang w:eastAsia="en-US"/>
              </w:rPr>
              <w:t xml:space="preserve"> </w:t>
            </w:r>
            <w:r w:rsidR="00DB00A7" w:rsidRPr="006401F7">
              <w:rPr>
                <w:b/>
                <w:i w:val="0"/>
                <w:lang w:eastAsia="en-US"/>
              </w:rPr>
              <w:t>FOR PROCESSING</w:t>
            </w:r>
          </w:p>
        </w:tc>
      </w:tr>
    </w:tbl>
    <w:p w:rsidR="003C628C" w:rsidRPr="006401F7" w:rsidRDefault="003C628C" w:rsidP="003C628C">
      <w:pPr>
        <w:pStyle w:val="Heading3"/>
      </w:pPr>
    </w:p>
    <w:p w:rsidR="003C628C" w:rsidRDefault="003C628C">
      <w:pPr>
        <w:spacing w:before="0" w:after="200" w:line="276" w:lineRule="auto"/>
        <w:rPr>
          <w:rFonts w:ascii="Effra" w:hAnsi="Effra" w:cs="Arial"/>
          <w:b/>
          <w:bCs/>
          <w:szCs w:val="26"/>
          <w:lang w:eastAsia="en-US"/>
        </w:rPr>
      </w:pPr>
      <w:r>
        <w:br w:type="page"/>
      </w:r>
    </w:p>
    <w:p w:rsidR="003C628C" w:rsidRDefault="00142EB3" w:rsidP="006443B4">
      <w:pPr>
        <w:spacing w:before="0" w:line="240" w:lineRule="auto"/>
        <w:outlineLvl w:val="1"/>
        <w:rPr>
          <w:rFonts w:ascii="Effra" w:hAnsi="Effra" w:cs="Arial"/>
          <w:b/>
          <w:iCs/>
          <w:color w:val="D2002E" w:themeColor="accent1"/>
          <w:kern w:val="32"/>
          <w:sz w:val="36"/>
          <w:szCs w:val="28"/>
          <w:lang w:eastAsia="en-US"/>
        </w:rPr>
      </w:pPr>
      <w:r>
        <w:rPr>
          <w:rFonts w:ascii="Effra" w:hAnsi="Effra" w:cs="Arial"/>
          <w:b/>
          <w:iCs/>
          <w:color w:val="D2002E" w:themeColor="accent1"/>
          <w:kern w:val="32"/>
          <w:sz w:val="36"/>
          <w:szCs w:val="28"/>
          <w:lang w:eastAsia="en-US"/>
        </w:rPr>
        <w:lastRenderedPageBreak/>
        <w:t>SECTION 2.b</w:t>
      </w:r>
    </w:p>
    <w:p w:rsidR="00614065" w:rsidRDefault="003C628C" w:rsidP="00614065">
      <w:pPr>
        <w:spacing w:before="0" w:line="240" w:lineRule="auto"/>
        <w:outlineLvl w:val="1"/>
        <w:rPr>
          <w:rFonts w:ascii="Effra" w:hAnsi="Effra" w:cs="Arial"/>
          <w:b/>
          <w:iCs/>
          <w:color w:val="D2002E" w:themeColor="accent1"/>
          <w:kern w:val="32"/>
          <w:sz w:val="36"/>
          <w:szCs w:val="28"/>
          <w:lang w:eastAsia="en-US"/>
        </w:rPr>
      </w:pPr>
      <w:r>
        <w:rPr>
          <w:rFonts w:ascii="Effra" w:hAnsi="Effra" w:cs="Arial"/>
          <w:b/>
          <w:iCs/>
          <w:color w:val="D2002E" w:themeColor="accent1"/>
          <w:kern w:val="32"/>
          <w:sz w:val="36"/>
          <w:szCs w:val="28"/>
          <w:lang w:eastAsia="en-US"/>
        </w:rPr>
        <w:t>OPT-</w:t>
      </w:r>
      <w:r w:rsidR="00142EB3">
        <w:rPr>
          <w:rFonts w:ascii="Effra" w:hAnsi="Effra" w:cs="Arial"/>
          <w:b/>
          <w:iCs/>
          <w:color w:val="D2002E" w:themeColor="accent1"/>
          <w:kern w:val="32"/>
          <w:sz w:val="36"/>
          <w:szCs w:val="28"/>
          <w:lang w:eastAsia="en-US"/>
        </w:rPr>
        <w:t>OUT</w:t>
      </w:r>
      <w:r>
        <w:rPr>
          <w:rFonts w:ascii="Effra" w:hAnsi="Effra" w:cs="Arial"/>
          <w:b/>
          <w:iCs/>
          <w:color w:val="D2002E" w:themeColor="accent1"/>
          <w:kern w:val="32"/>
          <w:sz w:val="36"/>
          <w:szCs w:val="28"/>
          <w:lang w:eastAsia="en-US"/>
        </w:rPr>
        <w:t xml:space="preserve"> REQUEST</w:t>
      </w:r>
    </w:p>
    <w:p w:rsidR="004C2FB1" w:rsidRDefault="004C2FB1" w:rsidP="00614065">
      <w:pPr>
        <w:spacing w:before="0" w:line="240" w:lineRule="auto"/>
        <w:outlineLvl w:val="1"/>
        <w:rPr>
          <w:i/>
        </w:rPr>
      </w:pPr>
      <w:r w:rsidRPr="00142EB3">
        <w:rPr>
          <w:i/>
        </w:rPr>
        <w:t xml:space="preserve">This section applies only to staff whose HESA classification is </w:t>
      </w:r>
      <w:r w:rsidRPr="00142EB3">
        <w:rPr>
          <w:i/>
          <w:u w:val="single"/>
        </w:rPr>
        <w:t xml:space="preserve">NOT </w:t>
      </w:r>
      <w:r w:rsidRPr="00142EB3">
        <w:rPr>
          <w:i/>
        </w:rPr>
        <w:t>Teaching &amp; Research or Rese</w:t>
      </w:r>
      <w:r>
        <w:rPr>
          <w:i/>
        </w:rPr>
        <w:t>arch Intensive Grade 7 or above, who, having opted into a Research Division, wish to opt out.</w:t>
      </w:r>
    </w:p>
    <w:p w:rsidR="00614065" w:rsidRPr="00614065" w:rsidRDefault="00614065" w:rsidP="00614065">
      <w:pPr>
        <w:spacing w:before="0" w:line="240" w:lineRule="auto"/>
        <w:outlineLvl w:val="1"/>
        <w:rPr>
          <w:rFonts w:ascii="Effra" w:hAnsi="Effra" w:cs="Arial"/>
          <w:b/>
          <w:iCs/>
          <w:color w:val="D2002E" w:themeColor="accent1"/>
          <w:kern w:val="32"/>
          <w:sz w:val="36"/>
          <w:szCs w:val="28"/>
          <w:lang w:eastAsia="en-US"/>
        </w:rPr>
      </w:pPr>
    </w:p>
    <w:tbl>
      <w:tblPr>
        <w:tblStyle w:val="UoRTable"/>
        <w:tblW w:w="0" w:type="auto"/>
        <w:tblBorders>
          <w:top w:val="single" w:sz="24" w:space="0" w:color="FFFFFF" w:themeColor="background1"/>
          <w:insideV w:val="single" w:sz="4" w:space="0" w:color="auto"/>
        </w:tblBorders>
        <w:tblLook w:val="04A0" w:firstRow="1" w:lastRow="0" w:firstColumn="1" w:lastColumn="0" w:noHBand="0" w:noVBand="1"/>
      </w:tblPr>
      <w:tblGrid>
        <w:gridCol w:w="4082"/>
        <w:gridCol w:w="652"/>
        <w:gridCol w:w="2131"/>
        <w:gridCol w:w="2604"/>
      </w:tblGrid>
      <w:tr w:rsidR="003C628C" w:rsidRPr="003C628C" w:rsidTr="000F2777">
        <w:trPr>
          <w:cnfStyle w:val="100000000000" w:firstRow="1" w:lastRow="0" w:firstColumn="0" w:lastColumn="0" w:oddVBand="0" w:evenVBand="0" w:oddHBand="0"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082" w:type="dxa"/>
          </w:tcPr>
          <w:p w:rsidR="003C628C" w:rsidRPr="003C628C" w:rsidRDefault="003C628C" w:rsidP="000F2777">
            <w:pPr>
              <w:pStyle w:val="Heading3"/>
              <w:outlineLvl w:val="2"/>
              <w:rPr>
                <w:b/>
                <w:caps w:val="0"/>
                <w:lang w:eastAsia="en-US"/>
              </w:rPr>
            </w:pPr>
            <w:r w:rsidRPr="003C628C">
              <w:rPr>
                <w:b/>
                <w:caps w:val="0"/>
                <w:lang w:eastAsia="en-US"/>
              </w:rPr>
              <w:t>NAME</w:t>
            </w:r>
          </w:p>
        </w:tc>
        <w:tc>
          <w:tcPr>
            <w:tcW w:w="2783" w:type="dxa"/>
            <w:gridSpan w:val="2"/>
          </w:tcPr>
          <w:p w:rsidR="003C628C" w:rsidRPr="003C628C" w:rsidRDefault="003C628C" w:rsidP="000F2777">
            <w:pPr>
              <w:pStyle w:val="Heading3"/>
              <w:outlineLvl w:val="2"/>
              <w:cnfStyle w:val="100000000000" w:firstRow="1" w:lastRow="0" w:firstColumn="0" w:lastColumn="0" w:oddVBand="0" w:evenVBand="0" w:oddHBand="0" w:evenHBand="0" w:firstRowFirstColumn="0" w:firstRowLastColumn="0" w:lastRowFirstColumn="0" w:lastRowLastColumn="0"/>
              <w:rPr>
                <w:b/>
                <w:caps w:val="0"/>
                <w:lang w:eastAsia="en-US"/>
              </w:rPr>
            </w:pPr>
            <w:r w:rsidRPr="003C628C">
              <w:rPr>
                <w:b/>
                <w:caps w:val="0"/>
                <w:lang w:eastAsia="en-US"/>
              </w:rPr>
              <w:t>SCHOOL</w:t>
            </w:r>
          </w:p>
        </w:tc>
        <w:tc>
          <w:tcPr>
            <w:tcW w:w="2604" w:type="dxa"/>
          </w:tcPr>
          <w:p w:rsidR="003C628C" w:rsidRPr="003C628C" w:rsidRDefault="003C628C" w:rsidP="000F2777">
            <w:pPr>
              <w:pStyle w:val="Heading3"/>
              <w:outlineLvl w:val="2"/>
              <w:cnfStyle w:val="100000000000" w:firstRow="1" w:lastRow="0" w:firstColumn="0" w:lastColumn="0" w:oddVBand="0" w:evenVBand="0" w:oddHBand="0" w:evenHBand="0" w:firstRowFirstColumn="0" w:firstRowLastColumn="0" w:lastRowFirstColumn="0" w:lastRowLastColumn="0"/>
              <w:rPr>
                <w:b/>
                <w:caps w:val="0"/>
                <w:lang w:eastAsia="en-US"/>
              </w:rPr>
            </w:pPr>
            <w:r w:rsidRPr="003C628C">
              <w:rPr>
                <w:b/>
                <w:caps w:val="0"/>
                <w:lang w:eastAsia="en-US"/>
              </w:rPr>
              <w:t>EMPLOYEE NUMBER</w:t>
            </w: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082" w:type="dxa"/>
          </w:tcPr>
          <w:p w:rsidR="003C628C" w:rsidRPr="003C628C" w:rsidRDefault="003C628C" w:rsidP="000F2777">
            <w:pPr>
              <w:pStyle w:val="Heading3"/>
              <w:outlineLvl w:val="2"/>
              <w:rPr>
                <w:b/>
                <w:lang w:eastAsia="en-US"/>
              </w:rPr>
            </w:pPr>
          </w:p>
        </w:tc>
        <w:tc>
          <w:tcPr>
            <w:tcW w:w="2783" w:type="dxa"/>
            <w:gridSpan w:val="2"/>
          </w:tcPr>
          <w:p w:rsidR="003C628C" w:rsidRPr="003C628C" w:rsidRDefault="003C628C" w:rsidP="000F2777">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p>
        </w:tc>
        <w:tc>
          <w:tcPr>
            <w:tcW w:w="2604" w:type="dxa"/>
          </w:tcPr>
          <w:p w:rsidR="003C628C" w:rsidRPr="003C628C" w:rsidRDefault="003C628C" w:rsidP="000F2777">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082" w:type="dxa"/>
            <w:shd w:val="clear" w:color="auto" w:fill="000000" w:themeFill="text2"/>
          </w:tcPr>
          <w:p w:rsidR="003C628C" w:rsidRPr="003C628C" w:rsidRDefault="003C628C" w:rsidP="000F2777">
            <w:pPr>
              <w:pStyle w:val="Heading3"/>
              <w:outlineLvl w:val="2"/>
              <w:rPr>
                <w:b/>
                <w:lang w:eastAsia="en-US"/>
              </w:rPr>
            </w:pPr>
            <w:r w:rsidRPr="003C628C">
              <w:rPr>
                <w:b/>
                <w:lang w:eastAsia="en-US"/>
              </w:rPr>
              <w:t>HESA CLASSIFICATION</w:t>
            </w:r>
          </w:p>
        </w:tc>
        <w:tc>
          <w:tcPr>
            <w:tcW w:w="5387" w:type="dxa"/>
            <w:gridSpan w:val="3"/>
            <w:shd w:val="clear" w:color="auto" w:fill="000000" w:themeFill="text2"/>
          </w:tcPr>
          <w:p w:rsidR="003C628C" w:rsidRPr="003C628C" w:rsidRDefault="003C628C" w:rsidP="000F2777">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r w:rsidRPr="003C628C">
              <w:rPr>
                <w:lang w:eastAsia="en-US"/>
              </w:rPr>
              <w:t>GRADE</w:t>
            </w:r>
          </w:p>
        </w:tc>
      </w:tr>
      <w:tr w:rsidR="003C628C" w:rsidRPr="003C628C" w:rsidTr="000F2777">
        <w:tblPrEx>
          <w:tblCellMar>
            <w:top w:w="57" w:type="dxa"/>
          </w:tblCellMar>
        </w:tblPrEx>
        <w:trPr>
          <w:trHeight w:val="20"/>
        </w:trPr>
        <w:sdt>
          <w:sdtPr>
            <w:id w:val="-1402603571"/>
            <w:placeholder>
              <w:docPart w:val="7C29C3F2BD7E4A25A9A5B2DB6DC1531D"/>
            </w:placeholder>
            <w:showingPlcHdr/>
            <w:dropDownList>
              <w:listItem w:value="Choose an item."/>
              <w:listItem w:displayText="Teaching Intensive" w:value="Teaching Intensive"/>
              <w:listItem w:displayText="Research Only" w:value="Research Only"/>
              <w:listItem w:displayText="Professional &amp; Managerial" w:value="Professional &amp; Managerial"/>
              <w:listItem w:displayText="Other (not Teaching &amp; Research)" w:value="Other (not Teaching &amp; Research)"/>
            </w:dropDownList>
          </w:sdtPr>
          <w:sdtContent>
            <w:tc>
              <w:tcPr>
                <w:cnfStyle w:val="001000000000" w:firstRow="0" w:lastRow="0" w:firstColumn="1" w:lastColumn="0" w:oddVBand="0" w:evenVBand="0" w:oddHBand="0" w:evenHBand="0" w:firstRowFirstColumn="0" w:firstRowLastColumn="0" w:lastRowFirstColumn="0" w:lastRowLastColumn="0"/>
                <w:tcW w:w="4082" w:type="dxa"/>
              </w:tcPr>
              <w:p w:rsidR="003C628C" w:rsidRPr="003C628C" w:rsidRDefault="003C628C" w:rsidP="000F2777">
                <w:pPr>
                  <w:pStyle w:val="Heading3"/>
                  <w:outlineLvl w:val="2"/>
                  <w:rPr>
                    <w:b/>
                    <w:lang w:eastAsia="en-US"/>
                  </w:rPr>
                </w:pPr>
                <w:r w:rsidRPr="003C628C">
                  <w:rPr>
                    <w:b/>
                    <w:lang w:eastAsia="en-US"/>
                  </w:rPr>
                  <w:t>Choose an item.</w:t>
                </w:r>
              </w:p>
            </w:tc>
          </w:sdtContent>
        </w:sdt>
        <w:sdt>
          <w:sdtPr>
            <w:id w:val="-648828528"/>
            <w:placeholder>
              <w:docPart w:val="EF42C19388304C44B2B1063CDD16082D"/>
            </w:placeholder>
            <w:showingPlcHdr/>
            <w:dropDownList>
              <w:listItem w:value="Choose an item."/>
              <w:listItem w:displayText="Grade 6 (Research Only, P&amp;M, Other)" w:value="Grade 6 (Research Only, P&amp;M, Other)"/>
              <w:listItem w:displayText="Grade 7 (TI, P&amp;M, Other)" w:value="Grade 7 (TI, P&amp;M, Other)"/>
              <w:listItem w:displayText="Grade 8 (TI, P&amp;M, Other)" w:value="Grade 8 (TI, P&amp;M, Other)"/>
              <w:listItem w:displayText="Professorial (TI)" w:value="Professorial (TI)"/>
            </w:dropDownList>
          </w:sdtPr>
          <w:sdtContent>
            <w:tc>
              <w:tcPr>
                <w:tcW w:w="5387" w:type="dxa"/>
                <w:gridSpan w:val="3"/>
              </w:tcPr>
              <w:p w:rsidR="003C628C" w:rsidRPr="003C628C" w:rsidRDefault="003C628C" w:rsidP="000F2777">
                <w:pPr>
                  <w:pStyle w:val="Heading3"/>
                  <w:outlineLvl w:val="2"/>
                  <w:cnfStyle w:val="000000000000" w:firstRow="0" w:lastRow="0" w:firstColumn="0" w:lastColumn="0" w:oddVBand="0" w:evenVBand="0" w:oddHBand="0" w:evenHBand="0" w:firstRowFirstColumn="0" w:firstRowLastColumn="0" w:lastRowFirstColumn="0" w:lastRowLastColumn="0"/>
                  <w:rPr>
                    <w:lang w:eastAsia="en-US"/>
                  </w:rPr>
                </w:pPr>
                <w:r w:rsidRPr="003C628C">
                  <w:rPr>
                    <w:lang w:eastAsia="en-US"/>
                  </w:rPr>
                  <w:t>Choose an item.</w:t>
                </w:r>
              </w:p>
            </w:tc>
          </w:sdtContent>
        </w:sdt>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3C628C" w:rsidRPr="003C628C" w:rsidRDefault="003C628C" w:rsidP="005D409E">
            <w:pPr>
              <w:pStyle w:val="Heading3"/>
              <w:outlineLvl w:val="2"/>
              <w:rPr>
                <w:lang w:eastAsia="en-US"/>
              </w:rPr>
            </w:pPr>
            <w:r w:rsidRPr="003C628C">
              <w:rPr>
                <w:b/>
                <w:lang w:eastAsia="en-US"/>
              </w:rPr>
              <w:t xml:space="preserve">RESEARCH DIVISION </w:t>
            </w:r>
            <w:r w:rsidR="006D41C6">
              <w:rPr>
                <w:b/>
                <w:lang w:eastAsia="en-US"/>
              </w:rPr>
              <w:t>OPTING OUT</w:t>
            </w:r>
          </w:p>
        </w:tc>
      </w:tr>
      <w:tr w:rsidR="003C628C" w:rsidRPr="003C628C" w:rsidTr="000F2777">
        <w:tblPrEx>
          <w:tblCellMar>
            <w:top w:w="57" w:type="dxa"/>
          </w:tblCellMar>
        </w:tblPrEx>
        <w:trPr>
          <w:trHeight w:val="20"/>
        </w:trPr>
        <w:sdt>
          <w:sdtPr>
            <w:id w:val="1648475703"/>
            <w:placeholder>
              <w:docPart w:val="1C5E81F4F42E4E0B9F599587E5260953"/>
            </w:placeholder>
            <w:showingPlcHdr/>
            <w:dropDownList>
              <w:listItem w:value="Choose an item."/>
              <w:listItem w:displayText="Affective Neuroscience and Psychopathology" w:value="Affective Neuroscience and Psychopathology"/>
              <w:listItem w:displayText="Agri-Food Economics and Social Science" w:value="Agri-Food Economics and Social Science"/>
              <w:listItem w:displayText="Archaeology" w:value="Archaeology"/>
              <w:listItem w:displayText="Art and Design" w:value="Art and Design"/>
              <w:listItem w:displayText="Biomedical Sciences" w:value="Biomedical Sciences"/>
              <w:listItem w:displayText="Built Environment" w:value="Built Environment"/>
              <w:listItem w:displayText="Business Informatics Systems and Accounting" w:value="Business Informatics Systems and Accounting"/>
              <w:listItem w:displayText="Chemical Sciences" w:value="Chemical Sciences"/>
              <w:listItem w:displayText="Classics" w:value="Classics"/>
              <w:listItem w:displayText="Climate" w:value="Climate"/>
              <w:listItem w:displayText="Development Studies" w:value="Development Studies"/>
              <w:listItem w:displayText="Earth Observation and Space" w:value="Earth Observation and Space"/>
              <w:listItem w:displayText="Ecology and Evolutionary Biology" w:value="Ecology and Evolutionary Biology"/>
              <w:listItem w:displayText="Economics" w:value="Economics"/>
              <w:listItem w:displayText="Education Language Learning" w:value="Education Language Learning"/>
              <w:listItem w:displayText="English Literature and Language" w:value="English Literature and Language"/>
              <w:listItem w:displayText="Environmental Science" w:value="Environmental Science"/>
              <w:listItem w:displayText="Food and Nutritional Sciences" w:value="Food and Nutritional Sciences"/>
              <w:listItem w:displayText="History" w:value="History"/>
              <w:listItem w:displayText="ICMA" w:value="ICMA"/>
              <w:listItem w:displayText="International Business and Strategy" w:value="International Business and Strategy"/>
              <w:listItem w:displayText="Language Development and Ageing" w:value="Language Development and Ageing"/>
              <w:listItem w:displayText="Law" w:value="Law"/>
              <w:listItem w:displayText="Leadership Organisations and Behaviour" w:value="Leadership Organisations and Behaviour"/>
              <w:listItem w:displayText="Marketing and Reputation" w:value="Marketing and Reputation"/>
              <w:listItem w:displayText="Mathematics and Statistics" w:value="Mathematics and Statistics"/>
              <w:listItem w:displayText="Modern and Contemporary Performance Film and TV" w:value="Modern and Contemporary Performance Film and TV"/>
              <w:listItem w:displayText="Modern Languages and Linguistics" w:value="Modern Languages and Linguistics"/>
              <w:listItem w:displayText="Perception Cognition and Nutrition" w:value="Perception Cognition and Nutrition"/>
              <w:listItem w:displayText="Pharmacy" w:value="Pharmacy"/>
              <w:listItem w:displayText="Philosophy" w:value="Philosophy"/>
              <w:listItem w:displayText="Politics and International Relations" w:value="Politics and International Relations"/>
              <w:listItem w:displayText="Real Estate and Planning" w:value="Real Estate and Planning"/>
              <w:listItem w:displayText="Sustainable Agricultural and Food Systems" w:value="Sustainable Agricultural and Food Systems"/>
              <w:listItem w:displayText="Typography and Graphic Communication" w:value="Typography and Graphic Communication"/>
              <w:listItem w:displayText="Weather" w:value="Weather"/>
            </w:dropDownList>
          </w:sdtPr>
          <w:sdtContent>
            <w:tc>
              <w:tcPr>
                <w:cnfStyle w:val="001000000000" w:firstRow="0" w:lastRow="0" w:firstColumn="1" w:lastColumn="0" w:oddVBand="0" w:evenVBand="0" w:oddHBand="0" w:evenHBand="0" w:firstRowFirstColumn="0" w:firstRowLastColumn="0" w:lastRowFirstColumn="0" w:lastRowLastColumn="0"/>
                <w:tcW w:w="9469" w:type="dxa"/>
                <w:gridSpan w:val="4"/>
              </w:tcPr>
              <w:p w:rsidR="003C628C" w:rsidRPr="003C628C" w:rsidRDefault="003C628C" w:rsidP="000F2777">
                <w:pPr>
                  <w:pStyle w:val="Heading3"/>
                  <w:outlineLvl w:val="2"/>
                  <w:rPr>
                    <w:b/>
                    <w:lang w:eastAsia="en-US"/>
                  </w:rPr>
                </w:pPr>
                <w:r w:rsidRPr="003C628C">
                  <w:rPr>
                    <w:b/>
                    <w:lang w:eastAsia="en-US"/>
                  </w:rPr>
                  <w:t>Choose an item.</w:t>
                </w:r>
              </w:p>
            </w:tc>
          </w:sdtContent>
        </w:sdt>
      </w:tr>
      <w:tr w:rsidR="00CF201F" w:rsidRPr="00DB00A7"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734" w:type="dxa"/>
            <w:gridSpan w:val="2"/>
            <w:shd w:val="clear" w:color="auto" w:fill="000000" w:themeFill="text2"/>
          </w:tcPr>
          <w:p w:rsidR="00CF201F" w:rsidRPr="00DB00A7" w:rsidRDefault="00CF201F" w:rsidP="000F2777">
            <w:pPr>
              <w:pStyle w:val="Heading4"/>
              <w:outlineLvl w:val="3"/>
              <w:rPr>
                <w:b/>
                <w:i w:val="0"/>
                <w:lang w:eastAsia="en-US"/>
              </w:rPr>
            </w:pPr>
            <w:r>
              <w:rPr>
                <w:b/>
                <w:i w:val="0"/>
                <w:color w:val="FFFFFF" w:themeColor="background1"/>
                <w:lang w:eastAsia="en-US"/>
              </w:rPr>
              <w:t>OPT-OUT EFFECTIVE FROM</w:t>
            </w:r>
          </w:p>
        </w:tc>
        <w:tc>
          <w:tcPr>
            <w:tcW w:w="4735" w:type="dxa"/>
            <w:gridSpan w:val="2"/>
          </w:tcPr>
          <w:p w:rsidR="00CF201F" w:rsidRPr="00DB00A7" w:rsidRDefault="00CF201F" w:rsidP="000F2777">
            <w:pPr>
              <w:pStyle w:val="Heading4"/>
              <w:outlineLvl w:val="3"/>
              <w:cnfStyle w:val="000000000000" w:firstRow="0" w:lastRow="0" w:firstColumn="0" w:lastColumn="0" w:oddVBand="0" w:evenVBand="0" w:oddHBand="0" w:evenHBand="0" w:firstRowFirstColumn="0" w:firstRowLastColumn="0" w:lastRowFirstColumn="0" w:lastRowLastColumn="0"/>
              <w:rPr>
                <w:i w:val="0"/>
                <w:lang w:eastAsia="en-US"/>
              </w:rPr>
            </w:pPr>
          </w:p>
        </w:tc>
      </w:tr>
      <w:tr w:rsidR="005D409E"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5D409E" w:rsidRPr="005D409E" w:rsidRDefault="005D409E" w:rsidP="00614065">
            <w:pPr>
              <w:pStyle w:val="Heading3"/>
              <w:outlineLvl w:val="2"/>
              <w:rPr>
                <w:b/>
              </w:rPr>
            </w:pPr>
            <w:r w:rsidRPr="005D409E">
              <w:rPr>
                <w:b/>
              </w:rPr>
              <w:t>AGREE</w:t>
            </w:r>
            <w:r w:rsidR="00614065">
              <w:rPr>
                <w:b/>
              </w:rPr>
              <w:t>D BY</w:t>
            </w:r>
            <w:r w:rsidRPr="005D409E">
              <w:rPr>
                <w:b/>
              </w:rPr>
              <w:t xml:space="preserve"> MEMBER OF STAFF</w:t>
            </w:r>
          </w:p>
        </w:tc>
      </w:tr>
      <w:tr w:rsidR="005D409E" w:rsidRPr="003C628C" w:rsidTr="005D409E">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tcPr>
          <w:p w:rsidR="005D409E" w:rsidRPr="005D409E" w:rsidRDefault="005D409E" w:rsidP="000F2777">
            <w:pPr>
              <w:pStyle w:val="Heading3"/>
              <w:outlineLvl w:val="2"/>
            </w:pP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3C628C" w:rsidRPr="003C628C" w:rsidRDefault="003C628C" w:rsidP="00614065">
            <w:pPr>
              <w:pStyle w:val="Heading3"/>
              <w:outlineLvl w:val="2"/>
              <w:rPr>
                <w:b/>
                <w:lang w:eastAsia="en-US"/>
              </w:rPr>
            </w:pPr>
            <w:r w:rsidRPr="003C628C">
              <w:rPr>
                <w:b/>
                <w:lang w:eastAsia="en-US"/>
              </w:rPr>
              <w:t>AGREE</w:t>
            </w:r>
            <w:r w:rsidR="00614065">
              <w:rPr>
                <w:b/>
                <w:lang w:eastAsia="en-US"/>
              </w:rPr>
              <w:t>D BY</w:t>
            </w:r>
            <w:r w:rsidRPr="003C628C">
              <w:rPr>
                <w:b/>
                <w:lang w:eastAsia="en-US"/>
              </w:rPr>
              <w:t xml:space="preserve"> RESEARCH DIVISION LEADER </w:t>
            </w: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tcPr>
          <w:p w:rsidR="003C628C" w:rsidRPr="003C628C" w:rsidRDefault="003C628C" w:rsidP="000F2777">
            <w:pPr>
              <w:pStyle w:val="Heading3"/>
              <w:outlineLvl w:val="2"/>
              <w:rPr>
                <w:b/>
                <w:lang w:eastAsia="en-US"/>
              </w:rPr>
            </w:pP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000000" w:themeFill="text2"/>
          </w:tcPr>
          <w:p w:rsidR="003C628C" w:rsidRPr="003C628C" w:rsidRDefault="00614065" w:rsidP="000F2777">
            <w:pPr>
              <w:pStyle w:val="Heading3"/>
              <w:outlineLvl w:val="2"/>
              <w:rPr>
                <w:b/>
                <w:lang w:eastAsia="en-US"/>
              </w:rPr>
            </w:pPr>
            <w:r>
              <w:rPr>
                <w:b/>
                <w:lang w:eastAsia="en-US"/>
              </w:rPr>
              <w:t>AGREED BY</w:t>
            </w:r>
            <w:r w:rsidR="003C628C" w:rsidRPr="003C628C">
              <w:rPr>
                <w:b/>
                <w:lang w:eastAsia="en-US"/>
              </w:rPr>
              <w:t xml:space="preserve"> HEAD OF SCHOOL</w:t>
            </w:r>
          </w:p>
        </w:tc>
      </w:tr>
      <w:tr w:rsidR="003C628C" w:rsidRPr="003C628C" w:rsidTr="000F277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tcPr>
          <w:p w:rsidR="003C628C" w:rsidRPr="003C628C" w:rsidRDefault="003C628C" w:rsidP="000F2777">
            <w:pPr>
              <w:pStyle w:val="Heading3"/>
              <w:outlineLvl w:val="2"/>
              <w:rPr>
                <w:b/>
                <w:lang w:eastAsia="en-US"/>
              </w:rPr>
            </w:pPr>
          </w:p>
        </w:tc>
      </w:tr>
      <w:tr w:rsidR="003C628C" w:rsidRPr="00DB00A7" w:rsidTr="00DB00A7">
        <w:tblPrEx>
          <w:tblCellMar>
            <w:top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469" w:type="dxa"/>
            <w:gridSpan w:val="4"/>
            <w:shd w:val="clear" w:color="auto" w:fill="E0E0E1" w:themeFill="background2"/>
          </w:tcPr>
          <w:p w:rsidR="003C628C" w:rsidRPr="00DB00A7" w:rsidRDefault="00DB00A7" w:rsidP="006401F7">
            <w:pPr>
              <w:pStyle w:val="Heading4"/>
              <w:outlineLvl w:val="3"/>
              <w:rPr>
                <w:b/>
                <w:i w:val="0"/>
                <w:lang w:eastAsia="en-US"/>
              </w:rPr>
            </w:pPr>
            <w:r w:rsidRPr="006401F7">
              <w:rPr>
                <w:b/>
                <w:i w:val="0"/>
                <w:lang w:eastAsia="en-US"/>
              </w:rPr>
              <w:t xml:space="preserve">HEAD OF SCHOOL SUBMISSION </w:t>
            </w:r>
            <w:r w:rsidR="003C628C" w:rsidRPr="006401F7">
              <w:rPr>
                <w:b/>
                <w:i w:val="0"/>
                <w:lang w:eastAsia="en-US"/>
              </w:rPr>
              <w:t xml:space="preserve">TO </w:t>
            </w:r>
            <w:hyperlink r:id="rId15" w:history="1">
              <w:r w:rsidR="000F2777" w:rsidRPr="000F2777">
                <w:rPr>
                  <w:rStyle w:val="Hyperlink"/>
                  <w:b/>
                  <w:i w:val="0"/>
                </w:rPr>
                <w:t>researchdeansoffice@reading.ac.uk</w:t>
              </w:r>
            </w:hyperlink>
            <w:r w:rsidR="000F2777" w:rsidRPr="000F2777">
              <w:rPr>
                <w:b/>
              </w:rPr>
              <w:t xml:space="preserve"> </w:t>
            </w:r>
            <w:r w:rsidR="006401F7" w:rsidRPr="006401F7">
              <w:rPr>
                <w:b/>
                <w:i w:val="0"/>
                <w:lang w:eastAsia="en-US"/>
              </w:rPr>
              <w:t xml:space="preserve"> </w:t>
            </w:r>
            <w:r w:rsidR="003C628C" w:rsidRPr="00DB00A7">
              <w:rPr>
                <w:b/>
                <w:i w:val="0"/>
                <w:lang w:eastAsia="en-US"/>
              </w:rPr>
              <w:t xml:space="preserve"> </w:t>
            </w:r>
            <w:r>
              <w:rPr>
                <w:b/>
                <w:i w:val="0"/>
                <w:lang w:eastAsia="en-US"/>
              </w:rPr>
              <w:t>FOR PROCESSING</w:t>
            </w:r>
          </w:p>
        </w:tc>
      </w:tr>
    </w:tbl>
    <w:p w:rsidR="00F773FF" w:rsidRDefault="00F773FF" w:rsidP="000D0B5F">
      <w:pPr>
        <w:pStyle w:val="Heading3"/>
      </w:pPr>
    </w:p>
    <w:sectPr w:rsidR="00F773FF" w:rsidSect="005D409E">
      <w:pgSz w:w="11901" w:h="16838"/>
      <w:pgMar w:top="1134" w:right="1134" w:bottom="993" w:left="1134" w:header="0" w:footer="567" w:gutter="0"/>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777" w:rsidRDefault="000F2777">
      <w:pPr>
        <w:spacing w:before="0" w:line="240" w:lineRule="auto"/>
      </w:pPr>
      <w:r>
        <w:separator/>
      </w:r>
    </w:p>
  </w:endnote>
  <w:endnote w:type="continuationSeparator" w:id="0">
    <w:p w:rsidR="000F2777" w:rsidRDefault="000F27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02EF" w:usb1="5000205B" w:usb2="00000008" w:usb3="00000000" w:csb0="0000009F" w:csb1="00000000"/>
    <w:embedRegular r:id="rId1" w:fontKey="{E2E03036-4AF8-4BA4-83AA-04225B4AF73B}"/>
    <w:embedBold r:id="rId2" w:fontKey="{F11A470C-433A-4EBA-BA60-3EC49747427A}"/>
    <w:embedItalic r:id="rId3" w:fontKey="{9A251DFA-510A-417A-BF4E-E37602FB05F4}"/>
    <w:embedBoldItalic r:id="rId4" w:fontKey="{7D5611EA-E147-451D-8E4C-2E890C17FD05}"/>
  </w:font>
  <w:font w:name="Effra Light">
    <w:altName w:val="Corbel"/>
    <w:panose1 w:val="020B0403020203020204"/>
    <w:charset w:val="00"/>
    <w:family w:val="swiss"/>
    <w:pitch w:val="variable"/>
    <w:sig w:usb0="A00002EF" w:usb1="5000205B" w:usb2="00000008" w:usb3="00000000" w:csb0="0000009F" w:csb1="00000000"/>
    <w:embedRegular r:id="rId5" w:fontKey="{F00B87C3-8616-4554-ADF5-4460E4077A51}"/>
    <w:embedBold r:id="rId6" w:fontKey="{BF9CAC42-532A-4FD6-9F0F-20D87DD028D3}"/>
    <w:embedItalic r:id="rId7" w:fontKey="{BDE2DB29-4FC2-481E-8F3B-D7AE07FEBC96}"/>
    <w:embedBoldItalic r:id="rId8" w:fontKey="{12E06D0F-1622-4973-8834-CD10970121FA}"/>
  </w:font>
  <w:font w:name="Arial">
    <w:panose1 w:val="020B0604020202020204"/>
    <w:charset w:val="00"/>
    <w:family w:val="swiss"/>
    <w:pitch w:val="variable"/>
    <w:sig w:usb0="E0002AFF" w:usb1="C0007843" w:usb2="00000009" w:usb3="00000000" w:csb0="000001FF" w:csb1="00000000"/>
  </w:font>
  <w:font w:name="Effra Bold">
    <w:altName w:val="Arial"/>
    <w:panose1 w:val="020B0803020203020204"/>
    <w:charset w:val="00"/>
    <w:family w:val="swiss"/>
    <w:pitch w:val="variable"/>
    <w:embedRegular r:id="rId9" w:fontKey="{263EF718-81B6-4CD8-AF9D-58AA40CA193F}"/>
    <w:embedBold r:id="rId10" w:fontKey="{5BA78FA2-D445-428F-9F6E-774293367211}"/>
    <w:embedItalic r:id="rId11" w:fontKey="{6ACB3086-68A1-4EDA-84D9-58E8219ABFF5}"/>
    <w:embedBoldItalic r:id="rId12" w:fontKey="{CC70B3BC-4C9C-429D-A1E6-EEC137F9A0E6}"/>
  </w:font>
  <w:font w:name="Tahoma">
    <w:panose1 w:val="020B0604030504040204"/>
    <w:charset w:val="00"/>
    <w:family w:val="swiss"/>
    <w:pitch w:val="variable"/>
    <w:sig w:usb0="E1002EFF" w:usb1="C000605B" w:usb2="00000029" w:usb3="00000000" w:csb0="000101FF" w:csb1="00000000"/>
    <w:embedRegular r:id="rId13" w:fontKey="{284E5943-0D7D-4371-A538-36613B3872C3}"/>
  </w:font>
  <w:font w:name="Rdg Swift">
    <w:altName w:val="Times New Roman"/>
    <w:panose1 w:val="02000503080000020004"/>
    <w:charset w:val="00"/>
    <w:family w:val="auto"/>
    <w:pitch w:val="variable"/>
    <w:sig w:usb0="A00000EF" w:usb1="4000204A" w:usb2="00000000" w:usb3="00000000" w:csb0="0000009B" w:csb1="00000000"/>
    <w:embedRegular r:id="rId14" w:fontKey="{387D04D6-43E7-4122-9BBC-B8EB8C843E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777" w:rsidRDefault="000F2777" w:rsidP="000F2777">
    <w:pPr>
      <w:pStyle w:val="Header"/>
    </w:pPr>
    <w:r>
      <w:t xml:space="preserve">©University of Reading </w:t>
    </w:r>
    <w:r>
      <w:fldChar w:fldCharType="begin"/>
    </w:r>
    <w:r>
      <w:instrText xml:space="preserve"> DATE  \@ "YYYY"  \* MERGEFORMAT </w:instrText>
    </w:r>
    <w:r>
      <w:fldChar w:fldCharType="separate"/>
    </w:r>
    <w:r>
      <w:rPr>
        <w:noProof/>
      </w:rPr>
      <w:t>2017</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DA34E2">
      <w:rPr>
        <w:b/>
        <w:noProof/>
      </w:rPr>
      <w:t>4</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777" w:rsidRDefault="000F2777" w:rsidP="000F2777">
    <w:pPr>
      <w:pStyle w:val="Header"/>
    </w:pPr>
    <w:r>
      <w:t xml:space="preserve">©University of Reading </w:t>
    </w:r>
    <w:r>
      <w:fldChar w:fldCharType="begin"/>
    </w:r>
    <w:r>
      <w:instrText xml:space="preserve"> DATE  \@ "YYYY"  \* MERGEFORMAT </w:instrText>
    </w:r>
    <w:r>
      <w:fldChar w:fldCharType="separate"/>
    </w:r>
    <w:r>
      <w:rPr>
        <w:noProof/>
      </w:rPr>
      <w:t>2017</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777" w:rsidRDefault="000F2777">
      <w:pPr>
        <w:spacing w:before="0" w:line="240" w:lineRule="auto"/>
      </w:pPr>
      <w:r>
        <w:separator/>
      </w:r>
    </w:p>
  </w:footnote>
  <w:footnote w:type="continuationSeparator" w:id="0">
    <w:p w:rsidR="000F2777" w:rsidRDefault="000F277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777" w:rsidRDefault="000F2777" w:rsidP="000F2777">
    <w:pPr>
      <w:pStyle w:val="Header"/>
    </w:pPr>
  </w:p>
  <w:p w:rsidR="000F2777" w:rsidRDefault="000F2777">
    <w:pPr>
      <w:pStyle w:val="Header"/>
    </w:pPr>
  </w:p>
  <w:p w:rsidR="000F2777" w:rsidRDefault="000F2777">
    <w:pPr>
      <w:pStyle w:val="Header"/>
    </w:pPr>
  </w:p>
  <w:p w:rsidR="000F2777" w:rsidRDefault="000F2777">
    <w:pPr>
      <w:pStyle w:val="Header"/>
    </w:pPr>
  </w:p>
  <w:p w:rsidR="000F2777" w:rsidRDefault="000F2777">
    <w:pPr>
      <w:pStyle w:val="Header"/>
    </w:pPr>
  </w:p>
  <w:p w:rsidR="000F2777" w:rsidRDefault="000F2777">
    <w:pPr>
      <w:pStyle w:val="Header"/>
    </w:pPr>
  </w:p>
  <w:p w:rsidR="000F2777" w:rsidRDefault="000F2777">
    <w:pPr>
      <w:pStyle w:val="Header"/>
    </w:pPr>
  </w:p>
  <w:p w:rsidR="000F2777" w:rsidRDefault="000F2777">
    <w:pPr>
      <w:pStyle w:val="Header"/>
    </w:pPr>
  </w:p>
  <w:p w:rsidR="000F2777" w:rsidRDefault="000F2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30"/>
  </w:num>
  <w:num w:numId="16">
    <w:abstractNumId w:val="26"/>
  </w:num>
  <w:num w:numId="17">
    <w:abstractNumId w:val="28"/>
  </w:num>
  <w:num w:numId="18">
    <w:abstractNumId w:val="21"/>
  </w:num>
  <w:num w:numId="19">
    <w:abstractNumId w:val="24"/>
  </w:num>
  <w:num w:numId="20">
    <w:abstractNumId w:val="22"/>
  </w:num>
  <w:num w:numId="21">
    <w:abstractNumId w:val="23"/>
  </w:num>
  <w:num w:numId="22">
    <w:abstractNumId w:val="19"/>
  </w:num>
  <w:num w:numId="23">
    <w:abstractNumId w:val="17"/>
  </w:num>
  <w:num w:numId="24">
    <w:abstractNumId w:val="13"/>
  </w:num>
  <w:num w:numId="25">
    <w:abstractNumId w:val="27"/>
  </w:num>
  <w:num w:numId="26">
    <w:abstractNumId w:val="32"/>
  </w:num>
  <w:num w:numId="27">
    <w:abstractNumId w:val="20"/>
  </w:num>
  <w:num w:numId="28">
    <w:abstractNumId w:val="10"/>
  </w:num>
  <w:num w:numId="29">
    <w:abstractNumId w:val="14"/>
  </w:num>
  <w:num w:numId="30">
    <w:abstractNumId w:val="15"/>
  </w:num>
  <w:num w:numId="31">
    <w:abstractNumId w:val="12"/>
  </w:num>
  <w:num w:numId="32">
    <w:abstractNumId w:val="29"/>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DD6"/>
    <w:rsid w:val="000215FE"/>
    <w:rsid w:val="00052195"/>
    <w:rsid w:val="00072047"/>
    <w:rsid w:val="000A621B"/>
    <w:rsid w:val="000D0B5F"/>
    <w:rsid w:val="000D6421"/>
    <w:rsid w:val="000E1538"/>
    <w:rsid w:val="000F2777"/>
    <w:rsid w:val="000F7D30"/>
    <w:rsid w:val="00125BCA"/>
    <w:rsid w:val="00142EB3"/>
    <w:rsid w:val="001B2EAF"/>
    <w:rsid w:val="001C30E9"/>
    <w:rsid w:val="00220BD0"/>
    <w:rsid w:val="0026274C"/>
    <w:rsid w:val="00263619"/>
    <w:rsid w:val="002F286A"/>
    <w:rsid w:val="002F7E70"/>
    <w:rsid w:val="00303A40"/>
    <w:rsid w:val="00303FA9"/>
    <w:rsid w:val="00352B51"/>
    <w:rsid w:val="003846AA"/>
    <w:rsid w:val="003A2978"/>
    <w:rsid w:val="003C628C"/>
    <w:rsid w:val="00414711"/>
    <w:rsid w:val="004561F3"/>
    <w:rsid w:val="004865B8"/>
    <w:rsid w:val="004A061C"/>
    <w:rsid w:val="004B392F"/>
    <w:rsid w:val="004C2048"/>
    <w:rsid w:val="004C2FB1"/>
    <w:rsid w:val="004C6770"/>
    <w:rsid w:val="00542315"/>
    <w:rsid w:val="00557173"/>
    <w:rsid w:val="00564DD6"/>
    <w:rsid w:val="005D409E"/>
    <w:rsid w:val="00612A94"/>
    <w:rsid w:val="00614065"/>
    <w:rsid w:val="00631896"/>
    <w:rsid w:val="006401F7"/>
    <w:rsid w:val="006443B4"/>
    <w:rsid w:val="00692A89"/>
    <w:rsid w:val="006940AE"/>
    <w:rsid w:val="006D41C6"/>
    <w:rsid w:val="006E444B"/>
    <w:rsid w:val="00781F7A"/>
    <w:rsid w:val="0080422D"/>
    <w:rsid w:val="008177CD"/>
    <w:rsid w:val="00835B6C"/>
    <w:rsid w:val="00841B35"/>
    <w:rsid w:val="0085295B"/>
    <w:rsid w:val="00891975"/>
    <w:rsid w:val="00897F24"/>
    <w:rsid w:val="00941472"/>
    <w:rsid w:val="00975C88"/>
    <w:rsid w:val="009B002C"/>
    <w:rsid w:val="00A60D73"/>
    <w:rsid w:val="00A630AD"/>
    <w:rsid w:val="00A77F9B"/>
    <w:rsid w:val="00AA317B"/>
    <w:rsid w:val="00AA47AB"/>
    <w:rsid w:val="00B131D3"/>
    <w:rsid w:val="00B4050F"/>
    <w:rsid w:val="00B70F2A"/>
    <w:rsid w:val="00BC1AE7"/>
    <w:rsid w:val="00C4483E"/>
    <w:rsid w:val="00C5095F"/>
    <w:rsid w:val="00C85D64"/>
    <w:rsid w:val="00CA3E0E"/>
    <w:rsid w:val="00CA610D"/>
    <w:rsid w:val="00CB1F12"/>
    <w:rsid w:val="00CB3EBD"/>
    <w:rsid w:val="00CE1164"/>
    <w:rsid w:val="00CF201F"/>
    <w:rsid w:val="00CF2048"/>
    <w:rsid w:val="00D14242"/>
    <w:rsid w:val="00D45C85"/>
    <w:rsid w:val="00D53C70"/>
    <w:rsid w:val="00D6726B"/>
    <w:rsid w:val="00DA34E2"/>
    <w:rsid w:val="00DA7624"/>
    <w:rsid w:val="00DB00A7"/>
    <w:rsid w:val="00DF058D"/>
    <w:rsid w:val="00EE0F24"/>
    <w:rsid w:val="00F125B9"/>
    <w:rsid w:val="00F3107C"/>
    <w:rsid w:val="00F40377"/>
    <w:rsid w:val="00F773FF"/>
    <w:rsid w:val="00F948EA"/>
    <w:rsid w:val="00FA126E"/>
    <w:rsid w:val="00FB0741"/>
    <w:rsid w:val="00FB70D0"/>
    <w:rsid w:val="00FC3551"/>
    <w:rsid w:val="00FD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5A536A8-BBEB-4478-89DD-1B501328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975"/>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C628C"/>
    <w:pPr>
      <w:keepNext/>
      <w:keepLines/>
      <w:spacing w:before="200"/>
      <w:outlineLvl w:val="3"/>
    </w:pPr>
    <w:rPr>
      <w:rFonts w:asciiTheme="majorHAnsi" w:eastAsiaTheme="majorEastAsia" w:hAnsiTheme="majorHAnsi" w:cstheme="majorBidi"/>
      <w:b/>
      <w:bCs/>
      <w:i/>
      <w:iCs/>
      <w:color w:val="D2002E"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rsid w:val="00F773FF"/>
    <w:pPr>
      <w:spacing w:before="120" w:after="0" w:line="280" w:lineRule="exact"/>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3C628C"/>
    <w:rPr>
      <w:rFonts w:asciiTheme="majorHAnsi" w:eastAsiaTheme="majorEastAsia" w:hAnsiTheme="majorHAnsi" w:cstheme="majorBidi"/>
      <w:b/>
      <w:bCs/>
      <w:i/>
      <w:iCs/>
      <w:color w:val="D2002E" w:themeColor="accent1"/>
      <w:lang w:eastAsia="en-GB"/>
    </w:rPr>
  </w:style>
  <w:style w:type="paragraph" w:styleId="Subtitle">
    <w:name w:val="Subtitle"/>
    <w:basedOn w:val="Normal"/>
    <w:next w:val="Normal"/>
    <w:link w:val="SubtitleChar"/>
    <w:uiPriority w:val="11"/>
    <w:qFormat/>
    <w:rsid w:val="00303A40"/>
    <w:pPr>
      <w:numPr>
        <w:ilvl w:val="1"/>
      </w:numPr>
    </w:pPr>
    <w:rPr>
      <w:rFonts w:asciiTheme="majorHAnsi" w:eastAsiaTheme="majorEastAsia" w:hAnsiTheme="majorHAnsi" w:cstheme="majorBidi"/>
      <w:i/>
      <w:iCs/>
      <w:color w:val="D2002E" w:themeColor="accent1"/>
      <w:spacing w:val="15"/>
      <w:sz w:val="24"/>
      <w:szCs w:val="24"/>
    </w:rPr>
  </w:style>
  <w:style w:type="character" w:customStyle="1" w:styleId="SubtitleChar">
    <w:name w:val="Subtitle Char"/>
    <w:basedOn w:val="DefaultParagraphFont"/>
    <w:link w:val="Subtitle"/>
    <w:uiPriority w:val="11"/>
    <w:rsid w:val="00303A40"/>
    <w:rPr>
      <w:rFonts w:asciiTheme="majorHAnsi" w:eastAsiaTheme="majorEastAsia" w:hAnsiTheme="majorHAnsi" w:cstheme="majorBidi"/>
      <w:i/>
      <w:iCs/>
      <w:color w:val="D2002E" w:themeColor="accent1"/>
      <w:spacing w:val="15"/>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esearchdeansoffice@reading.ac.uk" TargetMode="External"/><Relationship Id="rId10" Type="http://schemas.openxmlformats.org/officeDocument/2006/relationships/hyperlink" Target="mailto:researchdeansoffice@reading.ac.uk" TargetMode="External"/><Relationship Id="rId4" Type="http://schemas.openxmlformats.org/officeDocument/2006/relationships/settings" Target="settings.xml"/><Relationship Id="rId9" Type="http://schemas.openxmlformats.org/officeDocument/2006/relationships/hyperlink" Target="mailto:researchdeansoffice@reading.ac.uk" TargetMode="External"/><Relationship Id="rId14" Type="http://schemas.openxmlformats.org/officeDocument/2006/relationships/hyperlink" Target="mailto:researchdeansoffice@reading.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901084\Desktop\humres-Chairpersons_Report_2015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6000A002D1421E9BE055AB82EA2797"/>
        <w:category>
          <w:name w:val="General"/>
          <w:gallery w:val="placeholder"/>
        </w:category>
        <w:types>
          <w:type w:val="bbPlcHdr"/>
        </w:types>
        <w:behaviors>
          <w:behavior w:val="content"/>
        </w:behaviors>
        <w:guid w:val="{215AB57D-B10D-4E02-AF89-F5400C294EFC}"/>
      </w:docPartPr>
      <w:docPartBody>
        <w:p w:rsidR="00527DD0" w:rsidRDefault="00105AE6" w:rsidP="007C7E99">
          <w:pPr>
            <w:pStyle w:val="2A6000A002D1421E9BE055AB82EA2797"/>
          </w:pPr>
          <w:r w:rsidRPr="003C628C">
            <w:rPr>
              <w:b/>
              <w:lang w:eastAsia="en-US"/>
            </w:rPr>
            <w:t>Choose an item.</w:t>
          </w:r>
        </w:p>
      </w:docPartBody>
    </w:docPart>
    <w:docPart>
      <w:docPartPr>
        <w:name w:val="9EAE74B6749B42688E8842D8EE94DBBE"/>
        <w:category>
          <w:name w:val="General"/>
          <w:gallery w:val="placeholder"/>
        </w:category>
        <w:types>
          <w:type w:val="bbPlcHdr"/>
        </w:types>
        <w:behaviors>
          <w:behavior w:val="content"/>
        </w:behaviors>
        <w:guid w:val="{D6490AF8-4269-43D0-A4BB-3D2BBEB76CCA}"/>
      </w:docPartPr>
      <w:docPartBody>
        <w:p w:rsidR="00527DD0" w:rsidRDefault="00105AE6" w:rsidP="007C7E99">
          <w:pPr>
            <w:pStyle w:val="9EAE74B6749B42688E8842D8EE94DBBE"/>
          </w:pPr>
          <w:r w:rsidRPr="003C628C">
            <w:rPr>
              <w:lang w:eastAsia="en-US"/>
            </w:rPr>
            <w:t>Choose an item.</w:t>
          </w:r>
        </w:p>
      </w:docPartBody>
    </w:docPart>
    <w:docPart>
      <w:docPartPr>
        <w:name w:val="2C784838597641799216E082163FEF07"/>
        <w:category>
          <w:name w:val="General"/>
          <w:gallery w:val="placeholder"/>
        </w:category>
        <w:types>
          <w:type w:val="bbPlcHdr"/>
        </w:types>
        <w:behaviors>
          <w:behavior w:val="content"/>
        </w:behaviors>
        <w:guid w:val="{FA5189E9-9B7F-4ECE-84B2-1646D2E9D831}"/>
      </w:docPartPr>
      <w:docPartBody>
        <w:p w:rsidR="00527DD0" w:rsidRDefault="00105AE6" w:rsidP="007C7E99">
          <w:pPr>
            <w:pStyle w:val="2C784838597641799216E082163FEF07"/>
          </w:pPr>
          <w:r w:rsidRPr="003C628C">
            <w:rPr>
              <w:b/>
              <w:lang w:eastAsia="en-US"/>
            </w:rPr>
            <w:t>Choose an item.</w:t>
          </w:r>
        </w:p>
      </w:docPartBody>
    </w:docPart>
    <w:docPart>
      <w:docPartPr>
        <w:name w:val="7C29C3F2BD7E4A25A9A5B2DB6DC1531D"/>
        <w:category>
          <w:name w:val="General"/>
          <w:gallery w:val="placeholder"/>
        </w:category>
        <w:types>
          <w:type w:val="bbPlcHdr"/>
        </w:types>
        <w:behaviors>
          <w:behavior w:val="content"/>
        </w:behaviors>
        <w:guid w:val="{20294A58-0DCE-4AED-99E2-F195F685B097}"/>
      </w:docPartPr>
      <w:docPartBody>
        <w:p w:rsidR="00527DD0" w:rsidRDefault="00105AE6" w:rsidP="007C7E99">
          <w:pPr>
            <w:pStyle w:val="7C29C3F2BD7E4A25A9A5B2DB6DC1531D"/>
          </w:pPr>
          <w:r w:rsidRPr="003C628C">
            <w:rPr>
              <w:b/>
              <w:lang w:eastAsia="en-US"/>
            </w:rPr>
            <w:t>Choose an item.</w:t>
          </w:r>
        </w:p>
      </w:docPartBody>
    </w:docPart>
    <w:docPart>
      <w:docPartPr>
        <w:name w:val="EF42C19388304C44B2B1063CDD16082D"/>
        <w:category>
          <w:name w:val="General"/>
          <w:gallery w:val="placeholder"/>
        </w:category>
        <w:types>
          <w:type w:val="bbPlcHdr"/>
        </w:types>
        <w:behaviors>
          <w:behavior w:val="content"/>
        </w:behaviors>
        <w:guid w:val="{74ACF9E5-EEE8-476F-87EE-2117BC6BF146}"/>
      </w:docPartPr>
      <w:docPartBody>
        <w:p w:rsidR="00527DD0" w:rsidRDefault="00105AE6" w:rsidP="007C7E99">
          <w:pPr>
            <w:pStyle w:val="EF42C19388304C44B2B1063CDD16082D"/>
          </w:pPr>
          <w:r w:rsidRPr="003C628C">
            <w:rPr>
              <w:lang w:eastAsia="en-US"/>
            </w:rPr>
            <w:t>Choose an item.</w:t>
          </w:r>
        </w:p>
      </w:docPartBody>
    </w:docPart>
    <w:docPart>
      <w:docPartPr>
        <w:name w:val="1C5E81F4F42E4E0B9F599587E5260953"/>
        <w:category>
          <w:name w:val="General"/>
          <w:gallery w:val="placeholder"/>
        </w:category>
        <w:types>
          <w:type w:val="bbPlcHdr"/>
        </w:types>
        <w:behaviors>
          <w:behavior w:val="content"/>
        </w:behaviors>
        <w:guid w:val="{66BD4B51-CA3F-4BD9-B97F-834874A0DA86}"/>
      </w:docPartPr>
      <w:docPartBody>
        <w:p w:rsidR="00527DD0" w:rsidRDefault="00105AE6" w:rsidP="007C7E99">
          <w:pPr>
            <w:pStyle w:val="1C5E81F4F42E4E0B9F599587E5260953"/>
          </w:pPr>
          <w:r w:rsidRPr="003C628C">
            <w:rPr>
              <w:b/>
              <w:lang w:eastAsia="en-US"/>
            </w:rPr>
            <w:t>Choose an item.</w:t>
          </w:r>
        </w:p>
      </w:docPartBody>
    </w:docPart>
    <w:docPart>
      <w:docPartPr>
        <w:name w:val="EC62DBC2C94942A8B9357EC7217031CA"/>
        <w:category>
          <w:name w:val="General"/>
          <w:gallery w:val="placeholder"/>
        </w:category>
        <w:types>
          <w:type w:val="bbPlcHdr"/>
        </w:types>
        <w:behaviors>
          <w:behavior w:val="content"/>
        </w:behaviors>
        <w:guid w:val="{96372E3E-ABEB-4501-840E-6E109B4A6033}"/>
      </w:docPartPr>
      <w:docPartBody>
        <w:p w:rsidR="007C7D16" w:rsidRDefault="00105AE6" w:rsidP="00105AE6">
          <w:pPr>
            <w:pStyle w:val="EC62DBC2C94942A8B9357EC7217031CA"/>
          </w:pPr>
          <w:r w:rsidRPr="00793C55">
            <w:rPr>
              <w:rStyle w:val="PlaceholderText"/>
              <w:rFonts w:eastAsiaTheme="minorHAnsi"/>
            </w:rPr>
            <w:t>Choose an item.</w:t>
          </w:r>
        </w:p>
      </w:docPartBody>
    </w:docPart>
    <w:docPart>
      <w:docPartPr>
        <w:name w:val="91787A54079748AD9DF9E033332F9A8F"/>
        <w:category>
          <w:name w:val="General"/>
          <w:gallery w:val="placeholder"/>
        </w:category>
        <w:types>
          <w:type w:val="bbPlcHdr"/>
        </w:types>
        <w:behaviors>
          <w:behavior w:val="content"/>
        </w:behaviors>
        <w:guid w:val="{4559B62F-C219-40F3-92A4-FAD0DDB63A19}"/>
      </w:docPartPr>
      <w:docPartBody>
        <w:p w:rsidR="007C7D16" w:rsidRDefault="00105AE6" w:rsidP="00105AE6">
          <w:pPr>
            <w:pStyle w:val="91787A54079748AD9DF9E033332F9A8F"/>
          </w:pPr>
          <w:r w:rsidRPr="00891975">
            <w:rPr>
              <w:b/>
              <w:lang w:eastAsia="en-US"/>
            </w:rPr>
            <w:t>Choose an item.</w:t>
          </w:r>
        </w:p>
      </w:docPartBody>
    </w:docPart>
    <w:docPart>
      <w:docPartPr>
        <w:name w:val="1D938132A28240BF8914F660C1674944"/>
        <w:category>
          <w:name w:val="General"/>
          <w:gallery w:val="placeholder"/>
        </w:category>
        <w:types>
          <w:type w:val="bbPlcHdr"/>
        </w:types>
        <w:behaviors>
          <w:behavior w:val="content"/>
        </w:behaviors>
        <w:guid w:val="{5A4EAE94-E890-46DD-AD7D-4D0858727586}"/>
      </w:docPartPr>
      <w:docPartBody>
        <w:p w:rsidR="007C7D16" w:rsidRDefault="00105AE6" w:rsidP="00105AE6">
          <w:pPr>
            <w:pStyle w:val="1D938132A28240BF8914F660C1674944"/>
          </w:pPr>
          <w:r w:rsidRPr="00417438">
            <w:rPr>
              <w:rStyle w:val="PlaceholderText"/>
            </w:rPr>
            <w:t>Choose an item.</w:t>
          </w:r>
        </w:p>
      </w:docPartBody>
    </w:docPart>
    <w:docPart>
      <w:docPartPr>
        <w:name w:val="30982BFFBD95471E9206395B1055A40E"/>
        <w:category>
          <w:name w:val="General"/>
          <w:gallery w:val="placeholder"/>
        </w:category>
        <w:types>
          <w:type w:val="bbPlcHdr"/>
        </w:types>
        <w:behaviors>
          <w:behavior w:val="content"/>
        </w:behaviors>
        <w:guid w:val="{DCD0195F-54AA-4A68-AED7-A24996A59DB1}"/>
      </w:docPartPr>
      <w:docPartBody>
        <w:p w:rsidR="007C7D16" w:rsidRDefault="00105AE6" w:rsidP="00105AE6">
          <w:pPr>
            <w:pStyle w:val="30982BFFBD95471E9206395B1055A40E"/>
          </w:pPr>
          <w:r w:rsidRPr="00891975">
            <w:rPr>
              <w:lang w:eastAsia="en-US"/>
            </w:rPr>
            <w:t>Choose an item.</w:t>
          </w:r>
        </w:p>
      </w:docPartBody>
    </w:docPart>
    <w:docPart>
      <w:docPartPr>
        <w:name w:val="1E5B8349D5B14F768CDFA3F41EA88577"/>
        <w:category>
          <w:name w:val="General"/>
          <w:gallery w:val="placeholder"/>
        </w:category>
        <w:types>
          <w:type w:val="bbPlcHdr"/>
        </w:types>
        <w:behaviors>
          <w:behavior w:val="content"/>
        </w:behaviors>
        <w:guid w:val="{87B9A274-FC8D-4D5D-8DE6-EBBD151A870B}"/>
      </w:docPartPr>
      <w:docPartBody>
        <w:p w:rsidR="007C7D16" w:rsidRDefault="00105AE6" w:rsidP="00105AE6">
          <w:pPr>
            <w:pStyle w:val="1E5B8349D5B14F768CDFA3F41EA88577"/>
          </w:pPr>
          <w:r w:rsidRPr="004174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02EF" w:usb1="5000205B" w:usb2="00000008" w:usb3="00000000" w:csb0="0000009F" w:csb1="00000000"/>
  </w:font>
  <w:font w:name="Effra Light">
    <w:altName w:val="Corbel"/>
    <w:panose1 w:val="020B0403020203020204"/>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Effra Bold">
    <w:altName w:val="Arial"/>
    <w:panose1 w:val="020B0803020203020204"/>
    <w:charset w:val="00"/>
    <w:family w:val="swiss"/>
    <w:pitch w:val="variable"/>
  </w:font>
  <w:font w:name="Tahoma">
    <w:panose1 w:val="020B0604030504040204"/>
    <w:charset w:val="00"/>
    <w:family w:val="swiss"/>
    <w:pitch w:val="variable"/>
    <w:sig w:usb0="E1002EFF" w:usb1="C000605B" w:usb2="00000029" w:usb3="00000000" w:csb0="000101FF" w:csb1="00000000"/>
  </w:font>
  <w:font w:name="Rdg Swift">
    <w:altName w:val="Times New Roman"/>
    <w:panose1 w:val="02000503080000020004"/>
    <w:charset w:val="00"/>
    <w:family w:val="auto"/>
    <w:pitch w:val="variable"/>
    <w:sig w:usb0="A00000EF" w:usb1="4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E99"/>
    <w:rsid w:val="00105AE6"/>
    <w:rsid w:val="00285241"/>
    <w:rsid w:val="00527DD0"/>
    <w:rsid w:val="007C7D16"/>
    <w:rsid w:val="007C7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5AE6"/>
    <w:rPr>
      <w:color w:val="808080"/>
    </w:rPr>
  </w:style>
  <w:style w:type="paragraph" w:customStyle="1" w:styleId="A27798216A3E4AF8B16A51C40CC14D44">
    <w:name w:val="A27798216A3E4AF8B16A51C40CC14D44"/>
  </w:style>
  <w:style w:type="paragraph" w:customStyle="1" w:styleId="B664DD57BFA34E0892EE20F444A61151">
    <w:name w:val="B664DD57BFA34E0892EE20F444A61151"/>
  </w:style>
  <w:style w:type="paragraph" w:customStyle="1" w:styleId="7EC846CDB20A4F2E81C57B97E889C366">
    <w:name w:val="7EC846CDB20A4F2E81C57B97E889C366"/>
    <w:rsid w:val="007C7E99"/>
  </w:style>
  <w:style w:type="paragraph" w:customStyle="1" w:styleId="85430E517E014446B1EC2796FB41CE23">
    <w:name w:val="85430E517E014446B1EC2796FB41CE23"/>
    <w:rsid w:val="007C7E99"/>
  </w:style>
  <w:style w:type="paragraph" w:customStyle="1" w:styleId="D085D307D1B84D409BB0E040C986F5CB">
    <w:name w:val="D085D307D1B84D409BB0E040C986F5CB"/>
    <w:rsid w:val="007C7E99"/>
  </w:style>
  <w:style w:type="paragraph" w:customStyle="1" w:styleId="C471A656721443C2B4F79465CBE4890D">
    <w:name w:val="C471A656721443C2B4F79465CBE4890D"/>
    <w:rsid w:val="007C7E99"/>
  </w:style>
  <w:style w:type="paragraph" w:customStyle="1" w:styleId="8F6C884EFBD34DF2B2231F778C08FA45">
    <w:name w:val="8F6C884EFBD34DF2B2231F778C08FA45"/>
    <w:rsid w:val="007C7E99"/>
  </w:style>
  <w:style w:type="paragraph" w:customStyle="1" w:styleId="DFFF9A57A0BB4C51AE404E68351D7DCF">
    <w:name w:val="DFFF9A57A0BB4C51AE404E68351D7DCF"/>
    <w:rsid w:val="007C7E99"/>
  </w:style>
  <w:style w:type="paragraph" w:customStyle="1" w:styleId="E76D9315C88841B59A5570B99B711AB8">
    <w:name w:val="E76D9315C88841B59A5570B99B711AB8"/>
    <w:rsid w:val="007C7E99"/>
  </w:style>
  <w:style w:type="paragraph" w:customStyle="1" w:styleId="A14F0CE5DDEC4464BC69A85AF2C724EB">
    <w:name w:val="A14F0CE5DDEC4464BC69A85AF2C724EB"/>
    <w:rsid w:val="007C7E99"/>
    <w:pPr>
      <w:spacing w:before="120" w:after="0" w:line="280" w:lineRule="exact"/>
    </w:pPr>
    <w:rPr>
      <w:rFonts w:ascii="Effra Light" w:eastAsia="Times New Roman" w:hAnsi="Effra Light" w:cs="Times New Roman"/>
    </w:rPr>
  </w:style>
  <w:style w:type="paragraph" w:customStyle="1" w:styleId="85430E517E014446B1EC2796FB41CE231">
    <w:name w:val="85430E517E014446B1EC2796FB41CE231"/>
    <w:rsid w:val="007C7E99"/>
    <w:pPr>
      <w:spacing w:before="120" w:after="0" w:line="280" w:lineRule="exact"/>
    </w:pPr>
    <w:rPr>
      <w:rFonts w:ascii="Effra Light" w:eastAsia="Times New Roman" w:hAnsi="Effra Light" w:cs="Times New Roman"/>
    </w:rPr>
  </w:style>
  <w:style w:type="paragraph" w:customStyle="1" w:styleId="85430E517E014446B1EC2796FB41CE232">
    <w:name w:val="85430E517E014446B1EC2796FB41CE232"/>
    <w:rsid w:val="007C7E99"/>
    <w:pPr>
      <w:spacing w:before="120" w:after="0" w:line="280" w:lineRule="exact"/>
    </w:pPr>
    <w:rPr>
      <w:rFonts w:ascii="Effra Light" w:eastAsia="Times New Roman" w:hAnsi="Effra Light" w:cs="Times New Roman"/>
    </w:rPr>
  </w:style>
  <w:style w:type="paragraph" w:customStyle="1" w:styleId="85430E517E014446B1EC2796FB41CE233">
    <w:name w:val="85430E517E014446B1EC2796FB41CE233"/>
    <w:rsid w:val="007C7E99"/>
    <w:pPr>
      <w:spacing w:before="120" w:after="0" w:line="280" w:lineRule="exact"/>
    </w:pPr>
    <w:rPr>
      <w:rFonts w:ascii="Effra Light" w:eastAsia="Times New Roman" w:hAnsi="Effra Light" w:cs="Times New Roman"/>
    </w:rPr>
  </w:style>
  <w:style w:type="paragraph" w:customStyle="1" w:styleId="85430E517E014446B1EC2796FB41CE234">
    <w:name w:val="85430E517E014446B1EC2796FB41CE234"/>
    <w:rsid w:val="007C7E99"/>
    <w:pPr>
      <w:spacing w:before="120" w:after="0" w:line="280" w:lineRule="exact"/>
    </w:pPr>
    <w:rPr>
      <w:rFonts w:ascii="Effra Light" w:eastAsia="Times New Roman" w:hAnsi="Effra Light" w:cs="Times New Roman"/>
    </w:rPr>
  </w:style>
  <w:style w:type="paragraph" w:customStyle="1" w:styleId="7AF906D861B64E5FBF12F8207CA10C2C">
    <w:name w:val="7AF906D861B64E5FBF12F8207CA10C2C"/>
    <w:rsid w:val="007C7E99"/>
    <w:pPr>
      <w:spacing w:before="120" w:after="0" w:line="280" w:lineRule="exact"/>
    </w:pPr>
    <w:rPr>
      <w:rFonts w:ascii="Effra Light" w:eastAsia="Times New Roman" w:hAnsi="Effra Light" w:cs="Times New Roman"/>
    </w:rPr>
  </w:style>
  <w:style w:type="paragraph" w:customStyle="1" w:styleId="BE9631216A32481B825F29ECF804F425">
    <w:name w:val="BE9631216A32481B825F29ECF804F425"/>
    <w:rsid w:val="007C7E99"/>
    <w:pPr>
      <w:spacing w:before="120" w:after="0" w:line="280" w:lineRule="exact"/>
    </w:pPr>
    <w:rPr>
      <w:rFonts w:ascii="Effra Light" w:eastAsia="Times New Roman" w:hAnsi="Effra Light" w:cs="Times New Roman"/>
    </w:rPr>
  </w:style>
  <w:style w:type="paragraph" w:customStyle="1" w:styleId="85430E517E014446B1EC2796FB41CE235">
    <w:name w:val="85430E517E014446B1EC2796FB41CE235"/>
    <w:rsid w:val="007C7E99"/>
    <w:pPr>
      <w:spacing w:before="120" w:after="0" w:line="280" w:lineRule="exact"/>
    </w:pPr>
    <w:rPr>
      <w:rFonts w:ascii="Effra Light" w:eastAsia="Times New Roman" w:hAnsi="Effra Light" w:cs="Times New Roman"/>
    </w:rPr>
  </w:style>
  <w:style w:type="paragraph" w:customStyle="1" w:styleId="94125FEAEB654FAEADA135173A10E609">
    <w:name w:val="94125FEAEB654FAEADA135173A10E609"/>
    <w:rsid w:val="007C7E99"/>
    <w:pPr>
      <w:keepNext/>
      <w:spacing w:before="360" w:after="0" w:line="280" w:lineRule="exact"/>
      <w:outlineLvl w:val="2"/>
    </w:pPr>
    <w:rPr>
      <w:rFonts w:ascii="Effra" w:eastAsia="Times New Roman" w:hAnsi="Effra" w:cs="Arial"/>
      <w:b/>
      <w:bCs/>
      <w:szCs w:val="26"/>
      <w:lang w:eastAsia="en-US"/>
    </w:rPr>
  </w:style>
  <w:style w:type="paragraph" w:customStyle="1" w:styleId="2A6000A002D1421E9BE055AB82EA2797">
    <w:name w:val="2A6000A002D1421E9BE055AB82EA2797"/>
    <w:rsid w:val="007C7E99"/>
  </w:style>
  <w:style w:type="paragraph" w:customStyle="1" w:styleId="9EAE74B6749B42688E8842D8EE94DBBE">
    <w:name w:val="9EAE74B6749B42688E8842D8EE94DBBE"/>
    <w:rsid w:val="007C7E99"/>
  </w:style>
  <w:style w:type="paragraph" w:customStyle="1" w:styleId="2C784838597641799216E082163FEF07">
    <w:name w:val="2C784838597641799216E082163FEF07"/>
    <w:rsid w:val="007C7E99"/>
  </w:style>
  <w:style w:type="paragraph" w:customStyle="1" w:styleId="7C29C3F2BD7E4A25A9A5B2DB6DC1531D">
    <w:name w:val="7C29C3F2BD7E4A25A9A5B2DB6DC1531D"/>
    <w:rsid w:val="007C7E99"/>
  </w:style>
  <w:style w:type="paragraph" w:customStyle="1" w:styleId="EF42C19388304C44B2B1063CDD16082D">
    <w:name w:val="EF42C19388304C44B2B1063CDD16082D"/>
    <w:rsid w:val="007C7E99"/>
  </w:style>
  <w:style w:type="paragraph" w:customStyle="1" w:styleId="1C5E81F4F42E4E0B9F599587E5260953">
    <w:name w:val="1C5E81F4F42E4E0B9F599587E5260953"/>
    <w:rsid w:val="007C7E99"/>
  </w:style>
  <w:style w:type="paragraph" w:customStyle="1" w:styleId="94125FEAEB654FAEADA135173A10E6091">
    <w:name w:val="94125FEAEB654FAEADA135173A10E6091"/>
    <w:rsid w:val="007C7E99"/>
    <w:pPr>
      <w:keepNext/>
      <w:spacing w:before="360" w:after="0" w:line="280" w:lineRule="exact"/>
      <w:outlineLvl w:val="2"/>
    </w:pPr>
    <w:rPr>
      <w:rFonts w:ascii="Effra" w:eastAsia="Times New Roman" w:hAnsi="Effra" w:cs="Arial"/>
      <w:b/>
      <w:bCs/>
      <w:szCs w:val="26"/>
      <w:lang w:eastAsia="en-US"/>
    </w:rPr>
  </w:style>
  <w:style w:type="paragraph" w:customStyle="1" w:styleId="08EE0FDBFC23465A885E274F15587E9F">
    <w:name w:val="08EE0FDBFC23465A885E274F15587E9F"/>
    <w:rsid w:val="00105AE6"/>
  </w:style>
  <w:style w:type="paragraph" w:customStyle="1" w:styleId="94125FEAEB654FAEADA135173A10E6092">
    <w:name w:val="94125FEAEB654FAEADA135173A10E6092"/>
    <w:rsid w:val="00105AE6"/>
    <w:pPr>
      <w:keepNext/>
      <w:spacing w:before="360" w:after="0" w:line="280" w:lineRule="exact"/>
      <w:outlineLvl w:val="2"/>
    </w:pPr>
    <w:rPr>
      <w:rFonts w:ascii="Effra" w:eastAsia="Times New Roman" w:hAnsi="Effra" w:cs="Arial"/>
      <w:b/>
      <w:bCs/>
      <w:szCs w:val="26"/>
      <w:lang w:eastAsia="en-US"/>
    </w:rPr>
  </w:style>
  <w:style w:type="paragraph" w:customStyle="1" w:styleId="08EE0FDBFC23465A885E274F15587E9F1">
    <w:name w:val="08EE0FDBFC23465A885E274F15587E9F1"/>
    <w:rsid w:val="00105AE6"/>
    <w:pPr>
      <w:keepNext/>
      <w:spacing w:before="360" w:after="0" w:line="280" w:lineRule="exact"/>
      <w:outlineLvl w:val="2"/>
    </w:pPr>
    <w:rPr>
      <w:rFonts w:ascii="Effra" w:eastAsia="Times New Roman" w:hAnsi="Effra" w:cs="Arial"/>
      <w:b/>
      <w:bCs/>
      <w:szCs w:val="26"/>
      <w:lang w:eastAsia="en-US"/>
    </w:rPr>
  </w:style>
  <w:style w:type="paragraph" w:customStyle="1" w:styleId="3FC0AB0C50D747DCB684984C7871C9EE">
    <w:name w:val="3FC0AB0C50D747DCB684984C7871C9EE"/>
    <w:rsid w:val="00105AE6"/>
    <w:pPr>
      <w:keepNext/>
      <w:spacing w:before="360" w:after="0" w:line="280" w:lineRule="exact"/>
      <w:outlineLvl w:val="2"/>
    </w:pPr>
    <w:rPr>
      <w:rFonts w:ascii="Effra" w:eastAsia="Times New Roman" w:hAnsi="Effra" w:cs="Arial"/>
      <w:b/>
      <w:bCs/>
      <w:szCs w:val="26"/>
      <w:lang w:eastAsia="en-US"/>
    </w:rPr>
  </w:style>
  <w:style w:type="paragraph" w:customStyle="1" w:styleId="02CAABA644CC461DABC0C7B8A1D4D450">
    <w:name w:val="02CAABA644CC461DABC0C7B8A1D4D450"/>
    <w:rsid w:val="00105AE6"/>
  </w:style>
  <w:style w:type="paragraph" w:customStyle="1" w:styleId="2D919F2171FB40409C935140D610D98D">
    <w:name w:val="2D919F2171FB40409C935140D610D98D"/>
    <w:rsid w:val="00105AE6"/>
  </w:style>
  <w:style w:type="paragraph" w:customStyle="1" w:styleId="BC3A5DE32CE543C394DC4C3302747703">
    <w:name w:val="BC3A5DE32CE543C394DC4C3302747703"/>
    <w:rsid w:val="00105AE6"/>
  </w:style>
  <w:style w:type="paragraph" w:customStyle="1" w:styleId="C67264A1BB4B4E88973E85D36BB7CB1F">
    <w:name w:val="C67264A1BB4B4E88973E85D36BB7CB1F"/>
    <w:rsid w:val="00105AE6"/>
  </w:style>
  <w:style w:type="paragraph" w:customStyle="1" w:styleId="02ACB63955D145B28B54C272249CB2B9">
    <w:name w:val="02ACB63955D145B28B54C272249CB2B9"/>
    <w:rsid w:val="00105AE6"/>
  </w:style>
  <w:style w:type="paragraph" w:customStyle="1" w:styleId="91D3180E65D14C8788BEFCE2D7C90835">
    <w:name w:val="91D3180E65D14C8788BEFCE2D7C90835"/>
    <w:rsid w:val="00105AE6"/>
  </w:style>
  <w:style w:type="paragraph" w:customStyle="1" w:styleId="27649BBD70F145BAB18AE4B0E3063E9D">
    <w:name w:val="27649BBD70F145BAB18AE4B0E3063E9D"/>
    <w:rsid w:val="00105AE6"/>
  </w:style>
  <w:style w:type="paragraph" w:customStyle="1" w:styleId="251A8E9D046A4CB3B72105D0CDE73AD9">
    <w:name w:val="251A8E9D046A4CB3B72105D0CDE73AD9"/>
    <w:rsid w:val="00105AE6"/>
  </w:style>
  <w:style w:type="paragraph" w:customStyle="1" w:styleId="48A5C8D10F8A402B9A68ECA177C4D6E5">
    <w:name w:val="48A5C8D10F8A402B9A68ECA177C4D6E5"/>
    <w:rsid w:val="00105AE6"/>
  </w:style>
  <w:style w:type="paragraph" w:customStyle="1" w:styleId="37CC1E9C963F4D279205022955DBCC1B">
    <w:name w:val="37CC1E9C963F4D279205022955DBCC1B"/>
    <w:rsid w:val="00105AE6"/>
  </w:style>
  <w:style w:type="paragraph" w:customStyle="1" w:styleId="74644B01C82C45A28FA2BE32BF09AB33">
    <w:name w:val="74644B01C82C45A28FA2BE32BF09AB33"/>
    <w:rsid w:val="00105AE6"/>
  </w:style>
  <w:style w:type="paragraph" w:customStyle="1" w:styleId="A5622E5ECD1C47FF95BF107748AF0FFA">
    <w:name w:val="A5622E5ECD1C47FF95BF107748AF0FFA"/>
    <w:rsid w:val="00105AE6"/>
  </w:style>
  <w:style w:type="paragraph" w:customStyle="1" w:styleId="BC482DF8995A4192952DD46C233EBA72">
    <w:name w:val="BC482DF8995A4192952DD46C233EBA72"/>
    <w:rsid w:val="00105AE6"/>
  </w:style>
  <w:style w:type="paragraph" w:customStyle="1" w:styleId="E06B991534AF4C7ABE210A17CEC953C8">
    <w:name w:val="E06B991534AF4C7ABE210A17CEC953C8"/>
    <w:rsid w:val="00105AE6"/>
  </w:style>
  <w:style w:type="paragraph" w:customStyle="1" w:styleId="9546B248F2694D93A33FBE2BE986F1C9">
    <w:name w:val="9546B248F2694D93A33FBE2BE986F1C9"/>
    <w:rsid w:val="00105AE6"/>
  </w:style>
  <w:style w:type="paragraph" w:customStyle="1" w:styleId="D942E876744D482180A24884235821AF">
    <w:name w:val="D942E876744D482180A24884235821AF"/>
    <w:rsid w:val="00105AE6"/>
  </w:style>
  <w:style w:type="paragraph" w:customStyle="1" w:styleId="47A379FC547C4FDD82A33E287E6B106A">
    <w:name w:val="47A379FC547C4FDD82A33E287E6B106A"/>
    <w:rsid w:val="00105AE6"/>
  </w:style>
  <w:style w:type="paragraph" w:customStyle="1" w:styleId="4844429FF1984870B8D3DAEFE3DD62D7">
    <w:name w:val="4844429FF1984870B8D3DAEFE3DD62D7"/>
    <w:rsid w:val="00105AE6"/>
  </w:style>
  <w:style w:type="paragraph" w:customStyle="1" w:styleId="12170F61CF4F4465B13D2F460155E729">
    <w:name w:val="12170F61CF4F4465B13D2F460155E729"/>
    <w:rsid w:val="00105AE6"/>
  </w:style>
  <w:style w:type="paragraph" w:customStyle="1" w:styleId="5B2F1A52D09F4025A096779AF9623C89">
    <w:name w:val="5B2F1A52D09F4025A096779AF9623C89"/>
    <w:rsid w:val="00105AE6"/>
  </w:style>
  <w:style w:type="paragraph" w:customStyle="1" w:styleId="EC94B72295034E3ABBEE2217701D2B14">
    <w:name w:val="EC94B72295034E3ABBEE2217701D2B14"/>
    <w:rsid w:val="00105AE6"/>
  </w:style>
  <w:style w:type="paragraph" w:customStyle="1" w:styleId="CA9BE2A37DAD47698CD57DBBFA51F44B">
    <w:name w:val="CA9BE2A37DAD47698CD57DBBFA51F44B"/>
    <w:rsid w:val="00105AE6"/>
  </w:style>
  <w:style w:type="paragraph" w:customStyle="1" w:styleId="39C2D335EE3944309A6B6D7E17A466D2">
    <w:name w:val="39C2D335EE3944309A6B6D7E17A466D2"/>
    <w:rsid w:val="00105AE6"/>
  </w:style>
  <w:style w:type="paragraph" w:customStyle="1" w:styleId="1B3EACEA3A4346309FACF8ADCD741EE1">
    <w:name w:val="1B3EACEA3A4346309FACF8ADCD741EE1"/>
    <w:rsid w:val="00105AE6"/>
  </w:style>
  <w:style w:type="paragraph" w:customStyle="1" w:styleId="0AB20451092F4F1781048CDC03056105">
    <w:name w:val="0AB20451092F4F1781048CDC03056105"/>
    <w:rsid w:val="00105AE6"/>
  </w:style>
  <w:style w:type="paragraph" w:customStyle="1" w:styleId="793063203D2A45E49BDCD3E978EC9869">
    <w:name w:val="793063203D2A45E49BDCD3E978EC9869"/>
    <w:rsid w:val="00105AE6"/>
  </w:style>
  <w:style w:type="paragraph" w:customStyle="1" w:styleId="07594A93060B473F8EEBAC28966097C0">
    <w:name w:val="07594A93060B473F8EEBAC28966097C0"/>
    <w:rsid w:val="00105AE6"/>
  </w:style>
  <w:style w:type="paragraph" w:customStyle="1" w:styleId="C9EE9C885A834A33AEA3A42110661053">
    <w:name w:val="C9EE9C885A834A33AEA3A42110661053"/>
    <w:rsid w:val="00105AE6"/>
  </w:style>
  <w:style w:type="paragraph" w:customStyle="1" w:styleId="CF3BE6161195423C853898AC406AC506">
    <w:name w:val="CF3BE6161195423C853898AC406AC506"/>
    <w:rsid w:val="00105AE6"/>
  </w:style>
  <w:style w:type="paragraph" w:customStyle="1" w:styleId="5F279BEE22C64BFA8E99775054404BCE">
    <w:name w:val="5F279BEE22C64BFA8E99775054404BCE"/>
    <w:rsid w:val="00105AE6"/>
  </w:style>
  <w:style w:type="paragraph" w:customStyle="1" w:styleId="7116EE73C2D14E6B8CD926983DD8951E">
    <w:name w:val="7116EE73C2D14E6B8CD926983DD8951E"/>
    <w:rsid w:val="00105AE6"/>
  </w:style>
  <w:style w:type="paragraph" w:customStyle="1" w:styleId="0EE2A526C0A1480AA4FAC76E2938C2C3">
    <w:name w:val="0EE2A526C0A1480AA4FAC76E2938C2C3"/>
    <w:rsid w:val="00105AE6"/>
  </w:style>
  <w:style w:type="paragraph" w:customStyle="1" w:styleId="84164613E88947319ECA4A09B291BDBD">
    <w:name w:val="84164613E88947319ECA4A09B291BDBD"/>
    <w:rsid w:val="00105AE6"/>
  </w:style>
  <w:style w:type="paragraph" w:customStyle="1" w:styleId="DABB12EAE286481FBBBAB18B3D548ACB">
    <w:name w:val="DABB12EAE286481FBBBAB18B3D548ACB"/>
    <w:rsid w:val="00105AE6"/>
  </w:style>
  <w:style w:type="paragraph" w:customStyle="1" w:styleId="226B70328C9842CAA36310C1E497519C">
    <w:name w:val="226B70328C9842CAA36310C1E497519C"/>
    <w:rsid w:val="00105AE6"/>
  </w:style>
  <w:style w:type="paragraph" w:customStyle="1" w:styleId="EB9D897494494426882C146A5A3750C8">
    <w:name w:val="EB9D897494494426882C146A5A3750C8"/>
    <w:rsid w:val="00105AE6"/>
  </w:style>
  <w:style w:type="paragraph" w:customStyle="1" w:styleId="BBCE9137F7314D3F96174A89BEE1E16F">
    <w:name w:val="BBCE9137F7314D3F96174A89BEE1E16F"/>
    <w:rsid w:val="00105AE6"/>
  </w:style>
  <w:style w:type="paragraph" w:customStyle="1" w:styleId="9DC5A04752B246FEB337540DF151CA75">
    <w:name w:val="9DC5A04752B246FEB337540DF151CA75"/>
    <w:rsid w:val="00105AE6"/>
  </w:style>
  <w:style w:type="paragraph" w:customStyle="1" w:styleId="B8EA6312FA374B259DD6C2AFEA9211EB">
    <w:name w:val="B8EA6312FA374B259DD6C2AFEA9211EB"/>
    <w:rsid w:val="00105AE6"/>
  </w:style>
  <w:style w:type="paragraph" w:customStyle="1" w:styleId="2ACB03C3B4874B19AD5B1497B9DE4237">
    <w:name w:val="2ACB03C3B4874B19AD5B1497B9DE4237"/>
    <w:rsid w:val="00105AE6"/>
  </w:style>
  <w:style w:type="paragraph" w:customStyle="1" w:styleId="EA0E1A4FC2F440C1BEE426C2A31E3798">
    <w:name w:val="EA0E1A4FC2F440C1BEE426C2A31E3798"/>
    <w:rsid w:val="00105AE6"/>
  </w:style>
  <w:style w:type="paragraph" w:customStyle="1" w:styleId="3C9D9874858546C8B7B27CAFEA8C4C46">
    <w:name w:val="3C9D9874858546C8B7B27CAFEA8C4C46"/>
    <w:rsid w:val="00105AE6"/>
  </w:style>
  <w:style w:type="paragraph" w:customStyle="1" w:styleId="4A3B5D1F37CC40698CFFB0BF0F7DFE57">
    <w:name w:val="4A3B5D1F37CC40698CFFB0BF0F7DFE57"/>
    <w:rsid w:val="00105AE6"/>
  </w:style>
  <w:style w:type="paragraph" w:customStyle="1" w:styleId="55EB1841D5884D75856A80715F706B18">
    <w:name w:val="55EB1841D5884D75856A80715F706B18"/>
    <w:rsid w:val="00105AE6"/>
  </w:style>
  <w:style w:type="paragraph" w:customStyle="1" w:styleId="150ACBC4C1BA4E0FBB1B3861745FD524">
    <w:name w:val="150ACBC4C1BA4E0FBB1B3861745FD524"/>
    <w:rsid w:val="00105AE6"/>
  </w:style>
  <w:style w:type="paragraph" w:customStyle="1" w:styleId="EC62DBC2C94942A8B9357EC7217031CA">
    <w:name w:val="EC62DBC2C94942A8B9357EC7217031CA"/>
    <w:rsid w:val="00105AE6"/>
  </w:style>
  <w:style w:type="paragraph" w:customStyle="1" w:styleId="91787A54079748AD9DF9E033332F9A8F">
    <w:name w:val="91787A54079748AD9DF9E033332F9A8F"/>
    <w:rsid w:val="00105AE6"/>
  </w:style>
  <w:style w:type="paragraph" w:customStyle="1" w:styleId="1D938132A28240BF8914F660C1674944">
    <w:name w:val="1D938132A28240BF8914F660C1674944"/>
    <w:rsid w:val="00105AE6"/>
  </w:style>
  <w:style w:type="paragraph" w:customStyle="1" w:styleId="83A2A76120A14632BEA532F53460E5F6">
    <w:name w:val="83A2A76120A14632BEA532F53460E5F6"/>
    <w:rsid w:val="00105AE6"/>
  </w:style>
  <w:style w:type="paragraph" w:customStyle="1" w:styleId="30982BFFBD95471E9206395B1055A40E">
    <w:name w:val="30982BFFBD95471E9206395B1055A40E"/>
    <w:rsid w:val="00105AE6"/>
  </w:style>
  <w:style w:type="paragraph" w:customStyle="1" w:styleId="1E5B8349D5B14F768CDFA3F41EA88577">
    <w:name w:val="1E5B8349D5B14F768CDFA3F41EA88577"/>
    <w:rsid w:val="00105AE6"/>
  </w:style>
  <w:style w:type="paragraph" w:customStyle="1" w:styleId="8CABBCDC3ADF46B680D77B66B34A087C">
    <w:name w:val="8CABBCDC3ADF46B680D77B66B34A087C"/>
    <w:rsid w:val="00105A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21DF6-8888-484F-965C-0BCED06F6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humres-Chairpersons_Report_2015v2.dotx</Template>
  <TotalTime>1</TotalTime>
  <Pages>4</Pages>
  <Words>723</Words>
  <Characters>4127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WT</dc:creator>
  <cp:lastModifiedBy>Lina Johansson</cp:lastModifiedBy>
  <cp:revision>2</cp:revision>
  <cp:lastPrinted>2015-03-06T10:51:00Z</cp:lastPrinted>
  <dcterms:created xsi:type="dcterms:W3CDTF">2017-11-20T09:02:00Z</dcterms:created>
  <dcterms:modified xsi:type="dcterms:W3CDTF">2017-11-20T09:02:00Z</dcterms:modified>
</cp:coreProperties>
</file>