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6CF1" w:rsidRDefault="004D6CF1" w:rsidP="004D6CF1">
      <w:pPr>
        <w:pStyle w:val="ProgrammeorAward"/>
        <w:rPr>
          <w:smallCaps/>
        </w:rPr>
      </w:pPr>
      <w:bookmarkStart w:id="0" w:name="_GoBack"/>
      <w:bookmarkEnd w:id="0"/>
      <w:r>
        <w:t>N</w:t>
      </w:r>
      <w:r w:rsidR="004E4616">
        <w:t xml:space="preserve">ame of </w:t>
      </w:r>
      <w:r w:rsidR="0005628D">
        <w:t>award</w:t>
      </w:r>
    </w:p>
    <w:p w:rsidR="0005628D" w:rsidRDefault="0005628D" w:rsidP="0005628D">
      <w:pPr>
        <w:pStyle w:val="UoRCertificatetext"/>
      </w:pPr>
      <w:r w:rsidRPr="00870DC5">
        <w:t>I HEREBY CERTIFY THAT</w:t>
      </w:r>
    </w:p>
    <w:p w:rsidR="0005628D" w:rsidRPr="00870DC5" w:rsidRDefault="00602ED7" w:rsidP="0005628D">
      <w:pPr>
        <w:pStyle w:val="UoRCertificatetextPersonsname"/>
      </w:pPr>
      <w:r>
        <w:t>&lt;&lt;N</w:t>
      </w:r>
      <w:r w:rsidR="0005628D">
        <w:t>ame if typed</w:t>
      </w:r>
      <w:r>
        <w:t>&gt;&gt;</w:t>
      </w:r>
    </w:p>
    <w:p w:rsidR="00DB727A" w:rsidRDefault="0005628D" w:rsidP="0005628D">
      <w:pPr>
        <w:pStyle w:val="UoRCertificatetext"/>
      </w:pPr>
      <w:r>
        <w:t>PARTICIPATED IN / COMPLETED</w:t>
      </w:r>
      <w:r w:rsidR="004D6CF1">
        <w:br/>
        <w:t xml:space="preserve">The </w:t>
      </w:r>
      <w:r w:rsidR="004E4616">
        <w:t xml:space="preserve">Name of </w:t>
      </w:r>
      <w:r w:rsidR="00DB727A">
        <w:t>course 20XX</w:t>
      </w:r>
    </w:p>
    <w:p w:rsidR="004D6CF1" w:rsidRDefault="00DB727A" w:rsidP="0005628D">
      <w:pPr>
        <w:pStyle w:val="UoRCertificatetext"/>
      </w:pPr>
      <w:r>
        <w:t>at the/delivered by the University of Reading</w:t>
      </w:r>
    </w:p>
    <w:p w:rsidR="004D6CF1" w:rsidRDefault="004D6CF1" w:rsidP="0005628D">
      <w:pPr>
        <w:pStyle w:val="UoRCertifcatetextsmall"/>
      </w:pPr>
      <w:r>
        <w:t xml:space="preserve">This involved </w:t>
      </w:r>
      <w:r w:rsidR="004E4616">
        <w:t>xxxxxxxxxxxxxxxxxxxxxxxxxxxxxxxxxxxxxxxxxx</w:t>
      </w:r>
      <w:r w:rsidR="004E4616">
        <w:br/>
        <w:t>xxxxxxxxxxxxxxxxxxxxxxxxxxxxxxxxxxxxxx</w:t>
      </w:r>
    </w:p>
    <w:p w:rsidR="004D6CF1" w:rsidRDefault="004E4616" w:rsidP="0005628D">
      <w:pPr>
        <w:pStyle w:val="UoRCertifcatetextsmall"/>
      </w:pPr>
      <w:r>
        <w:t>[Name of Authoriser] eg ‘Joan Simpkin’</w:t>
      </w:r>
      <w:r w:rsidR="004D6CF1">
        <w:br/>
      </w:r>
      <w:r>
        <w:t>Job Title</w:t>
      </w:r>
      <w:r w:rsidR="004D6CF1">
        <w:t xml:space="preserve">, </w:t>
      </w:r>
      <w:r w:rsidR="00DB727A">
        <w:t>Department</w:t>
      </w:r>
      <w:r>
        <w:t xml:space="preserve"> Name</w:t>
      </w:r>
    </w:p>
    <w:p w:rsidR="002C32B1" w:rsidRDefault="002C32B1" w:rsidP="00161924">
      <w:pPr>
        <w:rPr>
          <w:lang w:val="en-US"/>
        </w:rPr>
      </w:pPr>
    </w:p>
    <w:p w:rsidR="00DB727A" w:rsidRDefault="00DB727A" w:rsidP="00161924">
      <w:pPr>
        <w:rPr>
          <w:lang w:val="en-US"/>
        </w:rPr>
      </w:pPr>
    </w:p>
    <w:p w:rsidR="00DB727A" w:rsidRDefault="00DB727A" w:rsidP="00161924">
      <w:pPr>
        <w:rPr>
          <w:lang w:val="en-US"/>
        </w:rPr>
      </w:pPr>
    </w:p>
    <w:p w:rsidR="00216CF7" w:rsidRDefault="00DB727A" w:rsidP="0005628D">
      <w:pPr>
        <w:pStyle w:val="UoRCertificateTextverysmall"/>
        <w:sectPr w:rsidR="00216CF7" w:rsidSect="00161924">
          <w:headerReference w:type="first" r:id="rId8"/>
          <w:type w:val="continuous"/>
          <w:pgSz w:w="11907" w:h="16840" w:code="9"/>
          <w:pgMar w:top="737" w:right="1418" w:bottom="737" w:left="1418" w:header="851" w:footer="720" w:gutter="0"/>
          <w:cols w:space="708"/>
          <w:titlePg/>
          <w:docGrid w:linePitch="71"/>
        </w:sectPr>
      </w:pPr>
      <w:r w:rsidRPr="00DB727A">
        <w:t xml:space="preserve">This course is not a credit bearing programme of </w:t>
      </w:r>
      <w:r w:rsidR="00216CF7">
        <w:br/>
        <w:t>the University of Reading</w:t>
      </w:r>
    </w:p>
    <w:p w:rsidR="00216CF7" w:rsidRDefault="00216CF7" w:rsidP="00216CF7">
      <w:pPr>
        <w:pStyle w:val="UoRCertificatetext"/>
      </w:pPr>
      <w:r>
        <w:lastRenderedPageBreak/>
        <w:t>The Name of course 20XX</w:t>
      </w:r>
    </w:p>
    <w:p w:rsidR="00216CF7" w:rsidRDefault="00216CF7" w:rsidP="00216CF7">
      <w:pPr>
        <w:pStyle w:val="UoRCertificatetext"/>
      </w:pPr>
      <w:r>
        <w:t>at the/delivered by the University of Reading</w:t>
      </w:r>
    </w:p>
    <w:p w:rsidR="00216CF7" w:rsidRDefault="00216CF7" w:rsidP="00216CF7">
      <w:pPr>
        <w:pStyle w:val="UoRCertifcatetextsmall"/>
      </w:pPr>
      <w:r>
        <w:t>This involved xxxxxxxxxxxxxxxxxxxxxxxxxxxxxxxxxxxxxxxxxx</w:t>
      </w:r>
      <w:r>
        <w:br/>
        <w:t>xxxxxxxxxxxxxxxxxxxxxxxxxxxxxxxxxxxxxx</w:t>
      </w:r>
    </w:p>
    <w:p w:rsidR="00DB727A" w:rsidRPr="004D6CF1" w:rsidRDefault="00DB727A" w:rsidP="00161924">
      <w:pPr>
        <w:rPr>
          <w:lang w:val="en-US"/>
        </w:rPr>
      </w:pPr>
    </w:p>
    <w:sectPr w:rsidR="00DB727A" w:rsidRPr="004D6CF1" w:rsidSect="00216CF7">
      <w:pgSz w:w="11907" w:h="16840" w:code="9"/>
      <w:pgMar w:top="737" w:right="1418" w:bottom="737" w:left="1418" w:header="851" w:footer="720" w:gutter="0"/>
      <w:cols w:space="708"/>
      <w:titlePg/>
      <w:docGrid w:linePitch="7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02ED7" w:rsidRDefault="00602ED7">
      <w:r>
        <w:separator/>
      </w:r>
    </w:p>
  </w:endnote>
  <w:endnote w:type="continuationSeparator" w:id="0">
    <w:p w:rsidR="00602ED7" w:rsidRDefault="00602E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RdgVesta-Regular">
    <w:altName w:val="Courier New"/>
    <w:charset w:val="00"/>
    <w:family w:val="auto"/>
    <w:pitch w:val="variable"/>
    <w:sig w:usb0="00000000" w:usb1="00000000" w:usb2="00000000" w:usb3="00000000" w:csb0="00000001" w:csb1="00000000"/>
  </w:font>
  <w:font w:name="Times">
    <w:altName w:val="Times New Roman"/>
    <w:panose1 w:val="02020603050405020304"/>
    <w:charset w:val="00"/>
    <w:family w:val="roman"/>
    <w:pitch w:val="variable"/>
    <w:sig w:usb0="E0002AFF" w:usb1="C0007841" w:usb2="00000009" w:usb3="00000000" w:csb0="000001FF" w:csb1="00000000"/>
    <w:embedRegular r:id="rId1" w:fontKey="{185083DA-8EE8-4FB9-B834-A034383CF09F}"/>
  </w:font>
  <w:font w:name="Rdg Vesta">
    <w:panose1 w:val="02000503060000020004"/>
    <w:charset w:val="00"/>
    <w:family w:val="auto"/>
    <w:pitch w:val="variable"/>
    <w:sig w:usb0="A00000EF" w:usb1="4000204A" w:usb2="00000000" w:usb3="00000000" w:csb0="0000009B" w:csb1="00000000"/>
    <w:embedRegular r:id="rId2" w:fontKey="{FA568D6C-0550-4627-BF94-89E46185BE0F}"/>
    <w:embedBold r:id="rId3" w:fontKey="{CE6A72AD-1F7C-4FCC-9E3C-C19146DE7F50}"/>
  </w:font>
  <w:font w:name="Rdg Swift">
    <w:altName w:val="Rdg Swift"/>
    <w:panose1 w:val="02000503080000020004"/>
    <w:charset w:val="00"/>
    <w:family w:val="auto"/>
    <w:pitch w:val="variable"/>
    <w:sig w:usb0="A00000EF" w:usb1="4000204A" w:usb2="00000000" w:usb3="00000000" w:csb0="0000009B" w:csb1="00000000"/>
    <w:embedRegular r:id="rId4" w:fontKey="{3BCAAB75-89A9-49B4-A828-29B2CA6D500A}"/>
    <w:embedItalic r:id="rId5" w:fontKey="{606C7351-1026-4331-BA81-CBF39B592D6D}"/>
  </w:font>
  <w:font w:name="RdgSwift-Regular"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RdgSwift-Italic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  <w:embedRegular r:id="rId6" w:fontKey="{3D4B67DE-47C2-4D4B-8C23-54D6FD68B32C}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  <w:embedRegular r:id="rId7" w:fontKey="{88639BEC-DA7C-4D29-8B1B-8E557DBD4B2F}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2ED7" w:rsidRDefault="00602ED7">
      <w:r>
        <w:separator/>
      </w:r>
    </w:p>
  </w:footnote>
  <w:footnote w:type="continuationSeparator" w:id="0">
    <w:p w:rsidR="00602ED7" w:rsidRDefault="00602E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1924" w:rsidRDefault="00DB36F2" w:rsidP="00161924"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1AB0D59F" wp14:editId="0CFFF5BA">
              <wp:simplePos x="0" y="0"/>
              <wp:positionH relativeFrom="page">
                <wp:align>center</wp:align>
              </wp:positionH>
              <wp:positionV relativeFrom="page">
                <wp:align>center</wp:align>
              </wp:positionV>
              <wp:extent cx="6840000" cy="9972000"/>
              <wp:effectExtent l="0" t="0" r="18415" b="10795"/>
              <wp:wrapNone/>
              <wp:docPr id="3" name="Rectangl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840000" cy="9972000"/>
                      </a:xfrm>
                      <a:prstGeom prst="rect">
                        <a:avLst/>
                      </a:prstGeom>
                      <a:noFill/>
                      <a:ln w="25400">
                        <a:solidFill>
                          <a:srgbClr val="F11313"/>
                        </a:solidFill>
                        <a:miter lim="800000"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11313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2" o:spid="_x0000_s1026" style="position:absolute;margin-left:0;margin-top:0;width:538.6pt;height:785.2pt;z-index:251657216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center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" filled="f" fillcolor="#f11313" strokecolor="#f11313" strokeweight="2pt">
              <w10:wrap anchorx="page" anchory="page"/>
            </v:rect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5282A68D" wp14:editId="793C6216">
              <wp:simplePos x="0" y="0"/>
              <wp:positionH relativeFrom="page">
                <wp:align>center</wp:align>
              </wp:positionH>
              <wp:positionV relativeFrom="page">
                <wp:align>center</wp:align>
              </wp:positionV>
              <wp:extent cx="6660000" cy="9792000"/>
              <wp:effectExtent l="0" t="0" r="26670" b="19050"/>
              <wp:wrapNone/>
              <wp:docPr id="2" name="Rectangl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660000" cy="9792000"/>
                      </a:xfrm>
                      <a:prstGeom prst="rect">
                        <a:avLst/>
                      </a:prstGeom>
                      <a:noFill/>
                      <a:ln w="12700">
                        <a:solidFill>
                          <a:srgbClr val="F11313"/>
                        </a:solidFill>
                        <a:miter lim="800000"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11313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3" o:spid="_x0000_s1026" style="position:absolute;margin-left:0;margin-top:0;width:524.4pt;height:771pt;z-index:251658240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center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" filled="f" fillcolor="#f11313" strokecolor="#f11313" strokeweight="1pt">
              <w10:wrap anchorx="page" anchory="page"/>
            </v:rect>
          </w:pict>
        </mc:Fallback>
      </mc:AlternateContent>
    </w:r>
  </w:p>
  <w:p w:rsidR="00161924" w:rsidRDefault="00161924">
    <w:pPr>
      <w:pStyle w:val="Header"/>
    </w:pPr>
  </w:p>
  <w:p w:rsidR="00161924" w:rsidRDefault="00161924">
    <w:pPr>
      <w:pStyle w:val="Header"/>
    </w:pPr>
  </w:p>
  <w:p w:rsidR="00161924" w:rsidRDefault="00161924">
    <w:pPr>
      <w:pStyle w:val="Header"/>
    </w:pPr>
  </w:p>
  <w:p w:rsidR="00161924" w:rsidRDefault="00161924">
    <w:pPr>
      <w:pStyle w:val="Header"/>
    </w:pPr>
  </w:p>
  <w:p w:rsidR="00161924" w:rsidRDefault="0005628D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9264" behindDoc="0" locked="0" layoutInCell="1" allowOverlap="1" wp14:anchorId="1C8BD14B" wp14:editId="3AE8E1EB">
          <wp:simplePos x="0" y="0"/>
          <wp:positionH relativeFrom="page">
            <wp:align>center</wp:align>
          </wp:positionH>
          <wp:positionV relativeFrom="page">
            <wp:posOffset>1332230</wp:posOffset>
          </wp:positionV>
          <wp:extent cx="2340000" cy="763200"/>
          <wp:effectExtent l="0" t="0" r="3175" b="0"/>
          <wp:wrapTopAndBottom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dg-Device-CMYK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40000" cy="763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161924" w:rsidRDefault="00161924">
    <w:pPr>
      <w:pStyle w:val="Header"/>
    </w:pPr>
  </w:p>
  <w:p w:rsidR="00161924" w:rsidRDefault="00161924">
    <w:pPr>
      <w:pStyle w:val="Header"/>
    </w:pPr>
  </w:p>
  <w:p w:rsidR="00161924" w:rsidRDefault="00161924">
    <w:pPr>
      <w:pStyle w:val="Header"/>
    </w:pPr>
  </w:p>
  <w:p w:rsidR="00161924" w:rsidRDefault="00161924">
    <w:pPr>
      <w:pStyle w:val="Header"/>
    </w:pPr>
  </w:p>
  <w:p w:rsidR="00161924" w:rsidRDefault="00161924">
    <w:pPr>
      <w:pStyle w:val="Header"/>
    </w:pPr>
  </w:p>
  <w:p w:rsidR="00161924" w:rsidRDefault="00161924">
    <w:pPr>
      <w:pStyle w:val="Header"/>
    </w:pPr>
  </w:p>
  <w:p w:rsidR="00161924" w:rsidRDefault="00161924">
    <w:pPr>
      <w:pStyle w:val="Header"/>
    </w:pPr>
  </w:p>
  <w:p w:rsidR="00161924" w:rsidRDefault="00161924">
    <w:pPr>
      <w:pStyle w:val="Header"/>
    </w:pPr>
  </w:p>
  <w:p w:rsidR="00161924" w:rsidRDefault="00161924">
    <w:pPr>
      <w:pStyle w:val="Header"/>
    </w:pPr>
  </w:p>
  <w:p w:rsidR="00161924" w:rsidRDefault="00161924">
    <w:pPr>
      <w:pStyle w:val="Header"/>
    </w:pPr>
  </w:p>
  <w:p w:rsidR="004D6CF1" w:rsidRDefault="004D6CF1">
    <w:pPr>
      <w:pStyle w:val="Header"/>
    </w:pPr>
  </w:p>
  <w:p w:rsidR="004D6CF1" w:rsidRDefault="004D6CF1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552021D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94B0D28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3CC0E50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46D4925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CCEAA46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3814C60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9FB4580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E112017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80CA254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053AEE6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3DBC174B"/>
    <w:multiLevelType w:val="hybridMultilevel"/>
    <w:tmpl w:val="93BAE05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Arial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Arial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Arial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55DA5738"/>
    <w:multiLevelType w:val="hybridMultilevel"/>
    <w:tmpl w:val="456CD3E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Arial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Arial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Arial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9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8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94"/>
  <w:embedTrueType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26"/>
  <w:drawingGridVerticalSpacing w:val="71"/>
  <w:displayHorizontalDrawingGridEvery w:val="2"/>
  <w:characterSpacingControl w:val="doNotCompress"/>
  <w:hdrShapeDefaults>
    <o:shapedefaults v:ext="edit" spidmax="4097">
      <o:colormru v:ext="edit" colors="#f11313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2ED7"/>
    <w:rsid w:val="00054735"/>
    <w:rsid w:val="0005628D"/>
    <w:rsid w:val="000C2C5D"/>
    <w:rsid w:val="00161924"/>
    <w:rsid w:val="0019224B"/>
    <w:rsid w:val="00216CF7"/>
    <w:rsid w:val="002265B4"/>
    <w:rsid w:val="002C32B1"/>
    <w:rsid w:val="002F1855"/>
    <w:rsid w:val="004D6CF1"/>
    <w:rsid w:val="004E4616"/>
    <w:rsid w:val="004E523D"/>
    <w:rsid w:val="00601F42"/>
    <w:rsid w:val="00602ED7"/>
    <w:rsid w:val="006C5F21"/>
    <w:rsid w:val="007719F0"/>
    <w:rsid w:val="00780A62"/>
    <w:rsid w:val="0096565D"/>
    <w:rsid w:val="009D336C"/>
    <w:rsid w:val="00AC543C"/>
    <w:rsid w:val="00B42D4B"/>
    <w:rsid w:val="00B65845"/>
    <w:rsid w:val="00B80521"/>
    <w:rsid w:val="00DB36F2"/>
    <w:rsid w:val="00DB727A"/>
    <w:rsid w:val="00DE1AF8"/>
    <w:rsid w:val="00E94556"/>
    <w:rsid w:val="00F733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>
      <o:colormru v:ext="edit" colors="#f11313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MS Mincho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  <w:lang w:eastAsia="ja-JP"/>
    </w:rPr>
  </w:style>
  <w:style w:type="paragraph" w:styleId="Heading1">
    <w:name w:val="heading 1"/>
    <w:basedOn w:val="Normal"/>
    <w:next w:val="Normal"/>
    <w:qFormat/>
    <w:rsid w:val="0096565D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qFormat/>
    <w:rsid w:val="00F42F96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96565D"/>
    <w:pPr>
      <w:keepNext/>
      <w:spacing w:before="240" w:after="60"/>
      <w:outlineLvl w:val="2"/>
    </w:pPr>
    <w:rPr>
      <w:rFonts w:ascii="Arial" w:hAnsi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337428"/>
    <w:pPr>
      <w:keepNext/>
      <w:spacing w:line="480" w:lineRule="exact"/>
      <w:ind w:left="113"/>
      <w:outlineLvl w:val="3"/>
    </w:pPr>
    <w:rPr>
      <w:rFonts w:ascii="RdgVesta-Regular" w:eastAsia="Times" w:hAnsi="RdgVesta-Regular"/>
      <w:color w:val="000000"/>
      <w:sz w:val="36"/>
      <w:szCs w:val="20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RdgPostertitle">
    <w:name w:val="Rdg Poster title"/>
    <w:basedOn w:val="Normal"/>
    <w:rsid w:val="00054735"/>
    <w:rPr>
      <w:rFonts w:ascii="Rdg Vesta" w:hAnsi="Rdg Vesta"/>
      <w:sz w:val="160"/>
      <w:szCs w:val="160"/>
    </w:rPr>
  </w:style>
  <w:style w:type="paragraph" w:customStyle="1" w:styleId="RdgPosterPerson">
    <w:name w:val="Rdg Poster Person"/>
    <w:basedOn w:val="Normal"/>
    <w:rsid w:val="00B65845"/>
    <w:pPr>
      <w:spacing w:line="252" w:lineRule="auto"/>
    </w:pPr>
    <w:rPr>
      <w:rFonts w:ascii="Rdg Vesta" w:hAnsi="Rdg Vesta"/>
      <w:b/>
      <w:color w:val="000000"/>
      <w:sz w:val="32"/>
    </w:rPr>
  </w:style>
  <w:style w:type="paragraph" w:customStyle="1" w:styleId="RdgPosterPersonsrole">
    <w:name w:val="Rdg Poster Person's role"/>
    <w:basedOn w:val="RdgPosterPerson"/>
    <w:rsid w:val="00B65845"/>
    <w:pPr>
      <w:spacing w:after="567"/>
    </w:pPr>
    <w:rPr>
      <w:b w:val="0"/>
    </w:rPr>
  </w:style>
  <w:style w:type="paragraph" w:styleId="BodyText">
    <w:name w:val="Body Text"/>
    <w:basedOn w:val="Normal"/>
    <w:semiHidden/>
    <w:rsid w:val="00337428"/>
    <w:pPr>
      <w:spacing w:line="480" w:lineRule="exact"/>
    </w:pPr>
    <w:rPr>
      <w:rFonts w:ascii="RdgVesta-Regular" w:eastAsia="Times" w:hAnsi="RdgVesta-Regular"/>
      <w:color w:val="000000"/>
      <w:sz w:val="32"/>
      <w:szCs w:val="20"/>
      <w:lang w:eastAsia="zh-CN"/>
    </w:rPr>
  </w:style>
  <w:style w:type="paragraph" w:customStyle="1" w:styleId="RdgPostertext">
    <w:name w:val="Rdg Poster text"/>
    <w:basedOn w:val="Normal"/>
    <w:rsid w:val="00B65845"/>
    <w:pPr>
      <w:spacing w:before="113" w:line="252" w:lineRule="auto"/>
    </w:pPr>
    <w:rPr>
      <w:rFonts w:ascii="Rdg Vesta" w:hAnsi="Rdg Vesta"/>
      <w:sz w:val="32"/>
    </w:rPr>
  </w:style>
  <w:style w:type="paragraph" w:styleId="Date">
    <w:name w:val="Date"/>
    <w:basedOn w:val="Normal"/>
    <w:next w:val="Normal"/>
    <w:semiHidden/>
    <w:rsid w:val="00337428"/>
  </w:style>
  <w:style w:type="paragraph" w:customStyle="1" w:styleId="RdgPosterDate">
    <w:name w:val="Rdg Poster Date"/>
    <w:rsid w:val="0096565D"/>
    <w:rPr>
      <w:rFonts w:ascii="Rdg Vesta" w:hAnsi="Rdg Vesta"/>
      <w:b/>
      <w:color w:val="000000"/>
      <w:sz w:val="32"/>
      <w:szCs w:val="24"/>
      <w:lang w:eastAsia="ja-JP"/>
    </w:rPr>
  </w:style>
  <w:style w:type="paragraph" w:customStyle="1" w:styleId="RdgPosterTimeandLocation">
    <w:name w:val="Rdg Poster Time and Location"/>
    <w:rsid w:val="00337428"/>
    <w:rPr>
      <w:rFonts w:ascii="Rdg Vesta" w:hAnsi="Rdg Vesta"/>
      <w:color w:val="000000"/>
      <w:sz w:val="32"/>
      <w:szCs w:val="24"/>
      <w:lang w:eastAsia="ja-JP"/>
    </w:rPr>
  </w:style>
  <w:style w:type="paragraph" w:customStyle="1" w:styleId="RdgPosterFooterinfo">
    <w:name w:val="Rdg Poster Footer info"/>
    <w:basedOn w:val="Normal"/>
    <w:rsid w:val="00B65845"/>
    <w:pPr>
      <w:spacing w:before="113" w:line="252" w:lineRule="auto"/>
    </w:pPr>
    <w:rPr>
      <w:rFonts w:ascii="Rdg Vesta" w:hAnsi="Rdg Vesta"/>
      <w:color w:val="000000"/>
      <w:sz w:val="22"/>
      <w:szCs w:val="22"/>
    </w:rPr>
  </w:style>
  <w:style w:type="character" w:styleId="Hyperlink">
    <w:name w:val="Hyperlink"/>
    <w:semiHidden/>
    <w:rsid w:val="00337428"/>
    <w:rPr>
      <w:color w:val="0000FF"/>
      <w:u w:val="single"/>
    </w:rPr>
  </w:style>
  <w:style w:type="paragraph" w:customStyle="1" w:styleId="RdgWebAddress">
    <w:name w:val="Rdg Web Address"/>
    <w:rsid w:val="00F42F96"/>
    <w:pPr>
      <w:spacing w:before="340"/>
    </w:pPr>
    <w:rPr>
      <w:rFonts w:ascii="Rdg Vesta" w:hAnsi="Rdg Vesta"/>
      <w:b/>
      <w:color w:val="000000"/>
      <w:sz w:val="32"/>
      <w:szCs w:val="32"/>
      <w:lang w:eastAsia="ja-JP"/>
    </w:rPr>
  </w:style>
  <w:style w:type="paragraph" w:customStyle="1" w:styleId="RdgPosterSubtitle">
    <w:name w:val="Rdg Poster Subtitle"/>
    <w:basedOn w:val="RdgPostertitle"/>
    <w:rsid w:val="00B65845"/>
    <w:pPr>
      <w:spacing w:before="170" w:line="252" w:lineRule="auto"/>
    </w:pPr>
    <w:rPr>
      <w:color w:val="333333"/>
      <w:sz w:val="56"/>
      <w:szCs w:val="56"/>
    </w:rPr>
  </w:style>
  <w:style w:type="paragraph" w:customStyle="1" w:styleId="RdgPosterUnitname">
    <w:name w:val="Rdg Poster Unit name"/>
    <w:rsid w:val="007A5567"/>
    <w:pPr>
      <w:spacing w:line="300" w:lineRule="exact"/>
    </w:pPr>
    <w:rPr>
      <w:rFonts w:ascii="Rdg Vesta" w:hAnsi="Rdg Vesta"/>
      <w:b/>
      <w:sz w:val="26"/>
      <w:szCs w:val="26"/>
      <w:lang w:eastAsia="ja-JP"/>
    </w:rPr>
  </w:style>
  <w:style w:type="paragraph" w:customStyle="1" w:styleId="Rdgpostertextsmall">
    <w:name w:val="Rdg poster text small"/>
    <w:basedOn w:val="RdgPostertext"/>
    <w:rsid w:val="00054735"/>
    <w:rPr>
      <w:sz w:val="22"/>
    </w:rPr>
  </w:style>
  <w:style w:type="paragraph" w:styleId="Header">
    <w:name w:val="header"/>
    <w:basedOn w:val="Normal"/>
    <w:rsid w:val="00161924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161924"/>
    <w:pPr>
      <w:tabs>
        <w:tab w:val="center" w:pos="4153"/>
        <w:tab w:val="right" w:pos="8306"/>
      </w:tabs>
    </w:pPr>
  </w:style>
  <w:style w:type="paragraph" w:customStyle="1" w:styleId="ProgrammeorAward">
    <w:name w:val="Programme or Award"/>
    <w:basedOn w:val="Normal"/>
    <w:rsid w:val="0005628D"/>
    <w:pPr>
      <w:widowControl w:val="0"/>
      <w:autoSpaceDE w:val="0"/>
      <w:autoSpaceDN w:val="0"/>
      <w:adjustRightInd w:val="0"/>
      <w:spacing w:after="227" w:line="740" w:lineRule="atLeast"/>
      <w:jc w:val="center"/>
      <w:textAlignment w:val="center"/>
    </w:pPr>
    <w:rPr>
      <w:rFonts w:ascii="Rdg Swift" w:hAnsi="Rdg Swift" w:cs="RdgSwift-Regular"/>
      <w:color w:val="000000"/>
      <w:spacing w:val="14"/>
      <w:sz w:val="72"/>
      <w:szCs w:val="60"/>
      <w:lang w:val="en-US"/>
    </w:rPr>
  </w:style>
  <w:style w:type="paragraph" w:customStyle="1" w:styleId="Thisistocertify">
    <w:name w:val="This is to certify"/>
    <w:basedOn w:val="Normal"/>
    <w:rsid w:val="004D6CF1"/>
    <w:pPr>
      <w:widowControl w:val="0"/>
      <w:autoSpaceDE w:val="0"/>
      <w:autoSpaceDN w:val="0"/>
      <w:adjustRightInd w:val="0"/>
      <w:spacing w:after="170" w:line="820" w:lineRule="atLeast"/>
      <w:jc w:val="center"/>
      <w:textAlignment w:val="center"/>
    </w:pPr>
    <w:rPr>
      <w:rFonts w:ascii="Rdg Swift" w:hAnsi="Rdg Swift" w:cs="RdgSwift-Italic"/>
      <w:i/>
      <w:iCs/>
      <w:color w:val="000000"/>
      <w:sz w:val="36"/>
      <w:szCs w:val="36"/>
      <w:lang w:val="en-US"/>
    </w:rPr>
  </w:style>
  <w:style w:type="paragraph" w:customStyle="1" w:styleId="Participatedin">
    <w:name w:val="Participated in"/>
    <w:basedOn w:val="Normal"/>
    <w:rsid w:val="004D6CF1"/>
    <w:pPr>
      <w:widowControl w:val="0"/>
      <w:autoSpaceDE w:val="0"/>
      <w:autoSpaceDN w:val="0"/>
      <w:adjustRightInd w:val="0"/>
      <w:spacing w:before="1361" w:line="720" w:lineRule="atLeast"/>
      <w:jc w:val="center"/>
      <w:textAlignment w:val="center"/>
    </w:pPr>
    <w:rPr>
      <w:rFonts w:ascii="Rdg Swift" w:hAnsi="Rdg Swift" w:cs="RdgSwift-Italic"/>
      <w:i/>
      <w:iCs/>
      <w:color w:val="000000"/>
      <w:sz w:val="36"/>
      <w:szCs w:val="36"/>
      <w:lang w:val="en-US"/>
    </w:rPr>
  </w:style>
  <w:style w:type="paragraph" w:customStyle="1" w:styleId="Detail">
    <w:name w:val="Detail"/>
    <w:basedOn w:val="Normal"/>
    <w:rsid w:val="004D6CF1"/>
    <w:pPr>
      <w:widowControl w:val="0"/>
      <w:autoSpaceDE w:val="0"/>
      <w:autoSpaceDN w:val="0"/>
      <w:adjustRightInd w:val="0"/>
      <w:spacing w:before="397" w:line="360" w:lineRule="atLeast"/>
      <w:jc w:val="center"/>
      <w:textAlignment w:val="center"/>
    </w:pPr>
    <w:rPr>
      <w:rFonts w:ascii="Rdg Swift" w:hAnsi="Rdg Swift" w:cs="RdgSwift-Italic"/>
      <w:i/>
      <w:iCs/>
      <w:color w:val="000000"/>
      <w:lang w:val="en-US"/>
    </w:rPr>
  </w:style>
  <w:style w:type="paragraph" w:customStyle="1" w:styleId="Authoriser">
    <w:name w:val="Authoriser"/>
    <w:basedOn w:val="Normal"/>
    <w:rsid w:val="004D6CF1"/>
    <w:pPr>
      <w:widowControl w:val="0"/>
      <w:autoSpaceDE w:val="0"/>
      <w:autoSpaceDN w:val="0"/>
      <w:adjustRightInd w:val="0"/>
      <w:spacing w:before="1600" w:line="320" w:lineRule="atLeast"/>
      <w:jc w:val="center"/>
      <w:textAlignment w:val="center"/>
    </w:pPr>
    <w:rPr>
      <w:rFonts w:ascii="Rdg Vesta" w:hAnsi="Rdg Vesta" w:cs="RdgSwift-Regular"/>
      <w:color w:val="000000"/>
      <w:sz w:val="20"/>
      <w:szCs w:val="20"/>
      <w:lang w:val="en-US"/>
    </w:rPr>
  </w:style>
  <w:style w:type="paragraph" w:customStyle="1" w:styleId="UoRCertificatetext">
    <w:name w:val="UoR Certificate text"/>
    <w:basedOn w:val="Normal"/>
    <w:qFormat/>
    <w:rsid w:val="0005628D"/>
    <w:pPr>
      <w:spacing w:before="240" w:line="360" w:lineRule="auto"/>
      <w:jc w:val="center"/>
    </w:pPr>
    <w:rPr>
      <w:rFonts w:ascii="Rdg Swift" w:hAnsi="Rdg Swift"/>
      <w:caps/>
      <w:noProof/>
      <w:spacing w:val="40"/>
      <w:kern w:val="22"/>
    </w:rPr>
  </w:style>
  <w:style w:type="paragraph" w:customStyle="1" w:styleId="UoRCertificatetextPersonsname">
    <w:name w:val="UoR Certificate text (Person's name)"/>
    <w:basedOn w:val="UoRCertificatetext"/>
    <w:rsid w:val="0005628D"/>
    <w:pPr>
      <w:spacing w:before="840" w:after="840"/>
    </w:pPr>
    <w:rPr>
      <w:caps w:val="0"/>
      <w:spacing w:val="0"/>
      <w:sz w:val="72"/>
    </w:rPr>
  </w:style>
  <w:style w:type="paragraph" w:customStyle="1" w:styleId="UoRCertifcatetextsmall">
    <w:name w:val="UoR Certifcate text (small)"/>
    <w:basedOn w:val="UoRCertificatetext"/>
    <w:qFormat/>
    <w:rsid w:val="0005628D"/>
    <w:rPr>
      <w:sz w:val="18"/>
    </w:rPr>
  </w:style>
  <w:style w:type="paragraph" w:customStyle="1" w:styleId="UoRCertificateTextverysmall">
    <w:name w:val="UoR Certificate Text (very small)"/>
    <w:basedOn w:val="UoRCertifcatetextsmall"/>
    <w:qFormat/>
    <w:rsid w:val="0005628D"/>
    <w:pPr>
      <w:spacing w:before="720"/>
    </w:pPr>
    <w:rPr>
      <w:sz w:val="15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MS Mincho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  <w:lang w:eastAsia="ja-JP"/>
    </w:rPr>
  </w:style>
  <w:style w:type="paragraph" w:styleId="Heading1">
    <w:name w:val="heading 1"/>
    <w:basedOn w:val="Normal"/>
    <w:next w:val="Normal"/>
    <w:qFormat/>
    <w:rsid w:val="0096565D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qFormat/>
    <w:rsid w:val="00F42F96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96565D"/>
    <w:pPr>
      <w:keepNext/>
      <w:spacing w:before="240" w:after="60"/>
      <w:outlineLvl w:val="2"/>
    </w:pPr>
    <w:rPr>
      <w:rFonts w:ascii="Arial" w:hAnsi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337428"/>
    <w:pPr>
      <w:keepNext/>
      <w:spacing w:line="480" w:lineRule="exact"/>
      <w:ind w:left="113"/>
      <w:outlineLvl w:val="3"/>
    </w:pPr>
    <w:rPr>
      <w:rFonts w:ascii="RdgVesta-Regular" w:eastAsia="Times" w:hAnsi="RdgVesta-Regular"/>
      <w:color w:val="000000"/>
      <w:sz w:val="36"/>
      <w:szCs w:val="20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RdgPostertitle">
    <w:name w:val="Rdg Poster title"/>
    <w:basedOn w:val="Normal"/>
    <w:rsid w:val="00054735"/>
    <w:rPr>
      <w:rFonts w:ascii="Rdg Vesta" w:hAnsi="Rdg Vesta"/>
      <w:sz w:val="160"/>
      <w:szCs w:val="160"/>
    </w:rPr>
  </w:style>
  <w:style w:type="paragraph" w:customStyle="1" w:styleId="RdgPosterPerson">
    <w:name w:val="Rdg Poster Person"/>
    <w:basedOn w:val="Normal"/>
    <w:rsid w:val="00B65845"/>
    <w:pPr>
      <w:spacing w:line="252" w:lineRule="auto"/>
    </w:pPr>
    <w:rPr>
      <w:rFonts w:ascii="Rdg Vesta" w:hAnsi="Rdg Vesta"/>
      <w:b/>
      <w:color w:val="000000"/>
      <w:sz w:val="32"/>
    </w:rPr>
  </w:style>
  <w:style w:type="paragraph" w:customStyle="1" w:styleId="RdgPosterPersonsrole">
    <w:name w:val="Rdg Poster Person's role"/>
    <w:basedOn w:val="RdgPosterPerson"/>
    <w:rsid w:val="00B65845"/>
    <w:pPr>
      <w:spacing w:after="567"/>
    </w:pPr>
    <w:rPr>
      <w:b w:val="0"/>
    </w:rPr>
  </w:style>
  <w:style w:type="paragraph" w:styleId="BodyText">
    <w:name w:val="Body Text"/>
    <w:basedOn w:val="Normal"/>
    <w:semiHidden/>
    <w:rsid w:val="00337428"/>
    <w:pPr>
      <w:spacing w:line="480" w:lineRule="exact"/>
    </w:pPr>
    <w:rPr>
      <w:rFonts w:ascii="RdgVesta-Regular" w:eastAsia="Times" w:hAnsi="RdgVesta-Regular"/>
      <w:color w:val="000000"/>
      <w:sz w:val="32"/>
      <w:szCs w:val="20"/>
      <w:lang w:eastAsia="zh-CN"/>
    </w:rPr>
  </w:style>
  <w:style w:type="paragraph" w:customStyle="1" w:styleId="RdgPostertext">
    <w:name w:val="Rdg Poster text"/>
    <w:basedOn w:val="Normal"/>
    <w:rsid w:val="00B65845"/>
    <w:pPr>
      <w:spacing w:before="113" w:line="252" w:lineRule="auto"/>
    </w:pPr>
    <w:rPr>
      <w:rFonts w:ascii="Rdg Vesta" w:hAnsi="Rdg Vesta"/>
      <w:sz w:val="32"/>
    </w:rPr>
  </w:style>
  <w:style w:type="paragraph" w:styleId="Date">
    <w:name w:val="Date"/>
    <w:basedOn w:val="Normal"/>
    <w:next w:val="Normal"/>
    <w:semiHidden/>
    <w:rsid w:val="00337428"/>
  </w:style>
  <w:style w:type="paragraph" w:customStyle="1" w:styleId="RdgPosterDate">
    <w:name w:val="Rdg Poster Date"/>
    <w:rsid w:val="0096565D"/>
    <w:rPr>
      <w:rFonts w:ascii="Rdg Vesta" w:hAnsi="Rdg Vesta"/>
      <w:b/>
      <w:color w:val="000000"/>
      <w:sz w:val="32"/>
      <w:szCs w:val="24"/>
      <w:lang w:eastAsia="ja-JP"/>
    </w:rPr>
  </w:style>
  <w:style w:type="paragraph" w:customStyle="1" w:styleId="RdgPosterTimeandLocation">
    <w:name w:val="Rdg Poster Time and Location"/>
    <w:rsid w:val="00337428"/>
    <w:rPr>
      <w:rFonts w:ascii="Rdg Vesta" w:hAnsi="Rdg Vesta"/>
      <w:color w:val="000000"/>
      <w:sz w:val="32"/>
      <w:szCs w:val="24"/>
      <w:lang w:eastAsia="ja-JP"/>
    </w:rPr>
  </w:style>
  <w:style w:type="paragraph" w:customStyle="1" w:styleId="RdgPosterFooterinfo">
    <w:name w:val="Rdg Poster Footer info"/>
    <w:basedOn w:val="Normal"/>
    <w:rsid w:val="00B65845"/>
    <w:pPr>
      <w:spacing w:before="113" w:line="252" w:lineRule="auto"/>
    </w:pPr>
    <w:rPr>
      <w:rFonts w:ascii="Rdg Vesta" w:hAnsi="Rdg Vesta"/>
      <w:color w:val="000000"/>
      <w:sz w:val="22"/>
      <w:szCs w:val="22"/>
    </w:rPr>
  </w:style>
  <w:style w:type="character" w:styleId="Hyperlink">
    <w:name w:val="Hyperlink"/>
    <w:semiHidden/>
    <w:rsid w:val="00337428"/>
    <w:rPr>
      <w:color w:val="0000FF"/>
      <w:u w:val="single"/>
    </w:rPr>
  </w:style>
  <w:style w:type="paragraph" w:customStyle="1" w:styleId="RdgWebAddress">
    <w:name w:val="Rdg Web Address"/>
    <w:rsid w:val="00F42F96"/>
    <w:pPr>
      <w:spacing w:before="340"/>
    </w:pPr>
    <w:rPr>
      <w:rFonts w:ascii="Rdg Vesta" w:hAnsi="Rdg Vesta"/>
      <w:b/>
      <w:color w:val="000000"/>
      <w:sz w:val="32"/>
      <w:szCs w:val="32"/>
      <w:lang w:eastAsia="ja-JP"/>
    </w:rPr>
  </w:style>
  <w:style w:type="paragraph" w:customStyle="1" w:styleId="RdgPosterSubtitle">
    <w:name w:val="Rdg Poster Subtitle"/>
    <w:basedOn w:val="RdgPostertitle"/>
    <w:rsid w:val="00B65845"/>
    <w:pPr>
      <w:spacing w:before="170" w:line="252" w:lineRule="auto"/>
    </w:pPr>
    <w:rPr>
      <w:color w:val="333333"/>
      <w:sz w:val="56"/>
      <w:szCs w:val="56"/>
    </w:rPr>
  </w:style>
  <w:style w:type="paragraph" w:customStyle="1" w:styleId="RdgPosterUnitname">
    <w:name w:val="Rdg Poster Unit name"/>
    <w:rsid w:val="007A5567"/>
    <w:pPr>
      <w:spacing w:line="300" w:lineRule="exact"/>
    </w:pPr>
    <w:rPr>
      <w:rFonts w:ascii="Rdg Vesta" w:hAnsi="Rdg Vesta"/>
      <w:b/>
      <w:sz w:val="26"/>
      <w:szCs w:val="26"/>
      <w:lang w:eastAsia="ja-JP"/>
    </w:rPr>
  </w:style>
  <w:style w:type="paragraph" w:customStyle="1" w:styleId="Rdgpostertextsmall">
    <w:name w:val="Rdg poster text small"/>
    <w:basedOn w:val="RdgPostertext"/>
    <w:rsid w:val="00054735"/>
    <w:rPr>
      <w:sz w:val="22"/>
    </w:rPr>
  </w:style>
  <w:style w:type="paragraph" w:styleId="Header">
    <w:name w:val="header"/>
    <w:basedOn w:val="Normal"/>
    <w:rsid w:val="00161924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161924"/>
    <w:pPr>
      <w:tabs>
        <w:tab w:val="center" w:pos="4153"/>
        <w:tab w:val="right" w:pos="8306"/>
      </w:tabs>
    </w:pPr>
  </w:style>
  <w:style w:type="paragraph" w:customStyle="1" w:styleId="ProgrammeorAward">
    <w:name w:val="Programme or Award"/>
    <w:basedOn w:val="Normal"/>
    <w:rsid w:val="0005628D"/>
    <w:pPr>
      <w:widowControl w:val="0"/>
      <w:autoSpaceDE w:val="0"/>
      <w:autoSpaceDN w:val="0"/>
      <w:adjustRightInd w:val="0"/>
      <w:spacing w:after="227" w:line="740" w:lineRule="atLeast"/>
      <w:jc w:val="center"/>
      <w:textAlignment w:val="center"/>
    </w:pPr>
    <w:rPr>
      <w:rFonts w:ascii="Rdg Swift" w:hAnsi="Rdg Swift" w:cs="RdgSwift-Regular"/>
      <w:color w:val="000000"/>
      <w:spacing w:val="14"/>
      <w:sz w:val="72"/>
      <w:szCs w:val="60"/>
      <w:lang w:val="en-US"/>
    </w:rPr>
  </w:style>
  <w:style w:type="paragraph" w:customStyle="1" w:styleId="Thisistocertify">
    <w:name w:val="This is to certify"/>
    <w:basedOn w:val="Normal"/>
    <w:rsid w:val="004D6CF1"/>
    <w:pPr>
      <w:widowControl w:val="0"/>
      <w:autoSpaceDE w:val="0"/>
      <w:autoSpaceDN w:val="0"/>
      <w:adjustRightInd w:val="0"/>
      <w:spacing w:after="170" w:line="820" w:lineRule="atLeast"/>
      <w:jc w:val="center"/>
      <w:textAlignment w:val="center"/>
    </w:pPr>
    <w:rPr>
      <w:rFonts w:ascii="Rdg Swift" w:hAnsi="Rdg Swift" w:cs="RdgSwift-Italic"/>
      <w:i/>
      <w:iCs/>
      <w:color w:val="000000"/>
      <w:sz w:val="36"/>
      <w:szCs w:val="36"/>
      <w:lang w:val="en-US"/>
    </w:rPr>
  </w:style>
  <w:style w:type="paragraph" w:customStyle="1" w:styleId="Participatedin">
    <w:name w:val="Participated in"/>
    <w:basedOn w:val="Normal"/>
    <w:rsid w:val="004D6CF1"/>
    <w:pPr>
      <w:widowControl w:val="0"/>
      <w:autoSpaceDE w:val="0"/>
      <w:autoSpaceDN w:val="0"/>
      <w:adjustRightInd w:val="0"/>
      <w:spacing w:before="1361" w:line="720" w:lineRule="atLeast"/>
      <w:jc w:val="center"/>
      <w:textAlignment w:val="center"/>
    </w:pPr>
    <w:rPr>
      <w:rFonts w:ascii="Rdg Swift" w:hAnsi="Rdg Swift" w:cs="RdgSwift-Italic"/>
      <w:i/>
      <w:iCs/>
      <w:color w:val="000000"/>
      <w:sz w:val="36"/>
      <w:szCs w:val="36"/>
      <w:lang w:val="en-US"/>
    </w:rPr>
  </w:style>
  <w:style w:type="paragraph" w:customStyle="1" w:styleId="Detail">
    <w:name w:val="Detail"/>
    <w:basedOn w:val="Normal"/>
    <w:rsid w:val="004D6CF1"/>
    <w:pPr>
      <w:widowControl w:val="0"/>
      <w:autoSpaceDE w:val="0"/>
      <w:autoSpaceDN w:val="0"/>
      <w:adjustRightInd w:val="0"/>
      <w:spacing w:before="397" w:line="360" w:lineRule="atLeast"/>
      <w:jc w:val="center"/>
      <w:textAlignment w:val="center"/>
    </w:pPr>
    <w:rPr>
      <w:rFonts w:ascii="Rdg Swift" w:hAnsi="Rdg Swift" w:cs="RdgSwift-Italic"/>
      <w:i/>
      <w:iCs/>
      <w:color w:val="000000"/>
      <w:lang w:val="en-US"/>
    </w:rPr>
  </w:style>
  <w:style w:type="paragraph" w:customStyle="1" w:styleId="Authoriser">
    <w:name w:val="Authoriser"/>
    <w:basedOn w:val="Normal"/>
    <w:rsid w:val="004D6CF1"/>
    <w:pPr>
      <w:widowControl w:val="0"/>
      <w:autoSpaceDE w:val="0"/>
      <w:autoSpaceDN w:val="0"/>
      <w:adjustRightInd w:val="0"/>
      <w:spacing w:before="1600" w:line="320" w:lineRule="atLeast"/>
      <w:jc w:val="center"/>
      <w:textAlignment w:val="center"/>
    </w:pPr>
    <w:rPr>
      <w:rFonts w:ascii="Rdg Vesta" w:hAnsi="Rdg Vesta" w:cs="RdgSwift-Regular"/>
      <w:color w:val="000000"/>
      <w:sz w:val="20"/>
      <w:szCs w:val="20"/>
      <w:lang w:val="en-US"/>
    </w:rPr>
  </w:style>
  <w:style w:type="paragraph" w:customStyle="1" w:styleId="UoRCertificatetext">
    <w:name w:val="UoR Certificate text"/>
    <w:basedOn w:val="Normal"/>
    <w:qFormat/>
    <w:rsid w:val="0005628D"/>
    <w:pPr>
      <w:spacing w:before="240" w:line="360" w:lineRule="auto"/>
      <w:jc w:val="center"/>
    </w:pPr>
    <w:rPr>
      <w:rFonts w:ascii="Rdg Swift" w:hAnsi="Rdg Swift"/>
      <w:caps/>
      <w:noProof/>
      <w:spacing w:val="40"/>
      <w:kern w:val="22"/>
    </w:rPr>
  </w:style>
  <w:style w:type="paragraph" w:customStyle="1" w:styleId="UoRCertificatetextPersonsname">
    <w:name w:val="UoR Certificate text (Person's name)"/>
    <w:basedOn w:val="UoRCertificatetext"/>
    <w:rsid w:val="0005628D"/>
    <w:pPr>
      <w:spacing w:before="840" w:after="840"/>
    </w:pPr>
    <w:rPr>
      <w:caps w:val="0"/>
      <w:spacing w:val="0"/>
      <w:sz w:val="72"/>
    </w:rPr>
  </w:style>
  <w:style w:type="paragraph" w:customStyle="1" w:styleId="UoRCertifcatetextsmall">
    <w:name w:val="UoR Certifcate text (small)"/>
    <w:basedOn w:val="UoRCertificatetext"/>
    <w:qFormat/>
    <w:rsid w:val="0005628D"/>
    <w:rPr>
      <w:sz w:val="18"/>
    </w:rPr>
  </w:style>
  <w:style w:type="paragraph" w:customStyle="1" w:styleId="UoRCertificateTextverysmall">
    <w:name w:val="UoR Certificate Text (very small)"/>
    <w:basedOn w:val="UoRCertifcatetextsmall"/>
    <w:qFormat/>
    <w:rsid w:val="0005628D"/>
    <w:pPr>
      <w:spacing w:before="720"/>
    </w:pPr>
    <w:rPr>
      <w:sz w:val="15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Rdg_Certificate JL v3.dotx</Template>
  <TotalTime>0</TotalTime>
  <Pages>2</Pages>
  <Words>69</Words>
  <Characters>491</Characters>
  <Application>Microsoft Office Word</Application>
  <DocSecurity>4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Reading</Company>
  <LinksUpToDate>false</LinksUpToDate>
  <CharactersWithSpaces>559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James Charles Lloyd</dc:creator>
  <cp:lastModifiedBy>James Charles Lloyd</cp:lastModifiedBy>
  <cp:revision>2</cp:revision>
  <cp:lastPrinted>2015-10-27T12:39:00Z</cp:lastPrinted>
  <dcterms:created xsi:type="dcterms:W3CDTF">2015-10-27T15:12:00Z</dcterms:created>
  <dcterms:modified xsi:type="dcterms:W3CDTF">2015-10-27T15:12:00Z</dcterms:modified>
</cp:coreProperties>
</file>