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3AD8" w14:textId="56B426EA" w:rsidR="00AA47AB" w:rsidRPr="000A0485" w:rsidRDefault="000A0485" w:rsidP="000A0485">
      <w:pPr>
        <w:pStyle w:val="UoRTitle"/>
        <w:spacing w:before="0" w:after="240"/>
      </w:pPr>
      <w:r w:rsidRPr="000A0485">
        <w:t>CHARITY ADVERTISING Request for Zero-Rating</w:t>
      </w:r>
    </w:p>
    <w:p w14:paraId="7AEA93FA" w14:textId="77777777" w:rsidR="004643C9" w:rsidRPr="000A0485" w:rsidRDefault="004643C9" w:rsidP="000A0485">
      <w:pPr>
        <w:pStyle w:val="Heading1"/>
        <w:spacing w:before="0" w:after="240"/>
      </w:pPr>
      <w:bookmarkStart w:id="0" w:name="_Toc411949763"/>
      <w:r w:rsidRPr="000A0485">
        <w:t>PART 1 – to be completed by the charity (contact the VAT team if you need any advice)</w:t>
      </w:r>
    </w:p>
    <w:p w14:paraId="58F7CFF5" w14:textId="291C2E2A" w:rsidR="004643C9" w:rsidRPr="000A0485" w:rsidRDefault="004643C9" w:rsidP="000A0485">
      <w:pPr>
        <w:pStyle w:val="Heading2"/>
        <w:spacing w:before="0" w:after="240"/>
      </w:pPr>
      <w:r w:rsidRPr="000A0485">
        <w:t>Name</w:t>
      </w:r>
    </w:p>
    <w:p w14:paraId="1A378182" w14:textId="4C92D3F5" w:rsidR="004643C9" w:rsidRDefault="004643C9" w:rsidP="000A0485">
      <w:pPr>
        <w:pStyle w:val="Heading2"/>
        <w:spacing w:before="0" w:after="240"/>
      </w:pPr>
      <w:r>
        <w:t xml:space="preserve">Post Title </w:t>
      </w:r>
    </w:p>
    <w:p w14:paraId="19929710" w14:textId="67D118F8" w:rsidR="000A0485" w:rsidRDefault="004643C9" w:rsidP="000A0485">
      <w:pPr>
        <w:pStyle w:val="Heading2"/>
        <w:spacing w:before="0" w:after="240"/>
      </w:pPr>
      <w:r>
        <w:t>University Address</w:t>
      </w:r>
    </w:p>
    <w:p w14:paraId="0FADF9D4" w14:textId="535C5E18" w:rsidR="004643C9" w:rsidRDefault="000A0485" w:rsidP="000A0485">
      <w:pPr>
        <w:spacing w:before="0" w:after="240"/>
      </w:pPr>
      <w:r w:rsidRPr="000A0485">
        <w:t>University of Reading, PO Box 217, Whiteknights, Reading RG6 6AH</w:t>
      </w:r>
      <w:r w:rsidR="004643C9">
        <w:t xml:space="preserve">   </w:t>
      </w:r>
    </w:p>
    <w:p w14:paraId="1B0EF1C0" w14:textId="77777777" w:rsidR="004643C9" w:rsidRDefault="004643C9" w:rsidP="000A0485">
      <w:pPr>
        <w:pStyle w:val="Heading2"/>
        <w:spacing w:before="0" w:after="240"/>
      </w:pPr>
      <w:r>
        <w:t>Supplier’s Name and Address</w:t>
      </w:r>
    </w:p>
    <w:p w14:paraId="6DD3D6BA" w14:textId="1794208E" w:rsidR="000A0485" w:rsidRDefault="000A0485" w:rsidP="000A0485">
      <w:pPr>
        <w:pStyle w:val="Heading2"/>
      </w:pPr>
      <w:r>
        <w:t>Declaration</w:t>
      </w:r>
    </w:p>
    <w:p w14:paraId="6CC3D8E4" w14:textId="04DF034C" w:rsidR="004643C9" w:rsidRDefault="004643C9" w:rsidP="000A0485">
      <w:pPr>
        <w:spacing w:before="0"/>
      </w:pPr>
      <w:r>
        <w:t>I declare that the above named charity is buying the following which is/are eligible for relief from VAT as</w:t>
      </w:r>
      <w:r w:rsidR="000A0485">
        <w:t xml:space="preserve"> (</w:t>
      </w:r>
      <w:r w:rsidR="00933921">
        <w:t xml:space="preserve">please </w:t>
      </w:r>
      <w:r w:rsidR="000A0485">
        <w:t>tick as appropriate)</w:t>
      </w:r>
      <w:r w:rsidR="00933921">
        <w:t>:</w:t>
      </w:r>
    </w:p>
    <w:p w14:paraId="0D1E1ED7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A supply to a charity of a right to promulgate an advertisement by means of a medium of communication with the public.</w:t>
      </w:r>
    </w:p>
    <w:p w14:paraId="5791C7B1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A supply to a charity that consists in the promulgation of an advertisement by means of such a medium.</w:t>
      </w:r>
    </w:p>
    <w:p w14:paraId="0EA6A3E0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A supply to a charity of services of design or production of an advertisement that is, or was intended to be, promulgated by means of such a medium, or of goods closely related to such a supply.</w:t>
      </w:r>
    </w:p>
    <w:p w14:paraId="29E9824C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printed appeal letters</w:t>
      </w:r>
    </w:p>
    <w:p w14:paraId="7E3860BE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printed envelopes for use with appeal letters</w:t>
      </w:r>
    </w:p>
    <w:p w14:paraId="53E44FA2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printed monetary donation collecting envelopes</w:t>
      </w:r>
    </w:p>
    <w:p w14:paraId="78CFE85E" w14:textId="77777777" w:rsidR="00933921" w:rsidRDefault="00933921" w:rsidP="00933921">
      <w:pPr>
        <w:spacing w:before="0"/>
      </w:pPr>
      <w:r>
        <w:rPr>
          <w:rFonts w:ascii="Segoe UI Symbol" w:hAnsi="Segoe UI Symbol" w:cs="Segoe UI Symbol"/>
        </w:rPr>
        <w:t>☐</w:t>
      </w:r>
      <w:r>
        <w:t xml:space="preserve"> monetary donation collecting boxes</w:t>
      </w:r>
    </w:p>
    <w:p w14:paraId="3064A2F5" w14:textId="64CDDDC3" w:rsidR="004643C9" w:rsidRDefault="00933921" w:rsidP="00933921">
      <w:pPr>
        <w:spacing w:before="0" w:after="240"/>
      </w:pPr>
      <w:r>
        <w:rPr>
          <w:rFonts w:ascii="Segoe UI Symbol" w:hAnsi="Segoe UI Symbol" w:cs="Segoe UI Symbol"/>
        </w:rPr>
        <w:t>☐</w:t>
      </w:r>
      <w:r>
        <w:t xml:space="preserve"> lapel stickers or badges or component parts</w:t>
      </w:r>
      <w:r>
        <w:t xml:space="preserve"> </w:t>
      </w:r>
    </w:p>
    <w:p w14:paraId="55A54810" w14:textId="08ED0060" w:rsidR="004643C9" w:rsidRDefault="004643C9" w:rsidP="00933921">
      <w:pPr>
        <w:spacing w:before="240"/>
      </w:pPr>
      <w:r>
        <w:t>……………………………………… (Signature)……………..…… (Date)</w:t>
      </w:r>
    </w:p>
    <w:p w14:paraId="55154340" w14:textId="77777777" w:rsidR="004643C9" w:rsidRDefault="004643C9" w:rsidP="00933921">
      <w:pPr>
        <w:pStyle w:val="Heading1"/>
      </w:pPr>
      <w:r>
        <w:t>PART 2 – to be completed by the supplier</w:t>
      </w:r>
    </w:p>
    <w:p w14:paraId="2A74EB27" w14:textId="0734208B" w:rsidR="004643C9" w:rsidRDefault="004643C9" w:rsidP="000A0485">
      <w:pPr>
        <w:spacing w:after="240"/>
      </w:pPr>
      <w:r>
        <w:t>I have read the guidance in VAT Notice 701/58 and agree that the goods and services described come within the category shown.</w:t>
      </w:r>
    </w:p>
    <w:p w14:paraId="2FC3B71D" w14:textId="0B05D336" w:rsidR="004643C9" w:rsidRDefault="004643C9" w:rsidP="004643C9">
      <w:r>
        <w:t xml:space="preserve">……………………………………... (Signature)…….…..………… </w:t>
      </w:r>
      <w:r>
        <w:tab/>
        <w:t>(Date)</w:t>
      </w:r>
    </w:p>
    <w:p w14:paraId="01813C1C" w14:textId="7E9DE923" w:rsidR="004643C9" w:rsidRDefault="004643C9" w:rsidP="004643C9">
      <w:r>
        <w:t>This certificate should be retained by the supplier for production to a VAT officer, together with any notes on steps taken to verify the declared details.</w:t>
      </w:r>
    </w:p>
    <w:p w14:paraId="2D542EB0" w14:textId="601C8122" w:rsidR="00AA47AB" w:rsidRDefault="004643C9" w:rsidP="000A0485">
      <w:r>
        <w:t>Note: It is the supplier’s responsibility to ensure that the goods or services supplied are eligible before zero-rating them.</w:t>
      </w:r>
      <w:bookmarkEnd w:id="0"/>
      <w:r w:rsidR="000A0485">
        <w:t xml:space="preserve"> </w:t>
      </w:r>
    </w:p>
    <w:sectPr w:rsidR="00AA47AB" w:rsidSect="006A118C">
      <w:headerReference w:type="default" r:id="rId11"/>
      <w:footerReference w:type="default" r:id="rId12"/>
      <w:headerReference w:type="first" r:id="rId13"/>
      <w:footerReference w:type="first" r:id="rId14"/>
      <w:pgSz w:w="11906" w:h="16840"/>
      <w:pgMar w:top="1134" w:right="73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A509C" w14:textId="77777777" w:rsidR="004643C9" w:rsidRDefault="004643C9">
      <w:pPr>
        <w:spacing w:before="0" w:line="240" w:lineRule="auto"/>
      </w:pPr>
      <w:r>
        <w:separator/>
      </w:r>
    </w:p>
  </w:endnote>
  <w:endnote w:type="continuationSeparator" w:id="0">
    <w:p w14:paraId="3E9A723B" w14:textId="77777777" w:rsidR="004643C9" w:rsidRDefault="004643C9">
      <w:pPr>
        <w:spacing w:before="0" w:line="240" w:lineRule="auto"/>
      </w:pPr>
      <w:r>
        <w:continuationSeparator/>
      </w:r>
    </w:p>
  </w:endnote>
  <w:endnote w:type="continuationNotice" w:id="1">
    <w:p w14:paraId="65F6DABD" w14:textId="77777777" w:rsidR="004643C9" w:rsidRDefault="004643C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CE0E89-2E03-4B03-BA68-A429DECD157A}"/>
  </w:font>
  <w:font w:name="&amp;quo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6786429A-1BAB-4858-A20C-42BE7E04326C}"/>
  </w:font>
  <w:font w:name="Effra Bold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F6B4" w14:textId="00EEC556" w:rsidR="001C4E5B" w:rsidRPr="000F7D30" w:rsidRDefault="000F7D30" w:rsidP="00F74C28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4643C9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4643C9">
      <w:rPr>
        <w:noProof/>
      </w:rPr>
      <w:t>Thursday 22 June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60000B">
      <w:rPr>
        <w:b/>
        <w:noProof/>
      </w:rPr>
      <w:t>3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D38BC" w14:textId="1F98CBCA" w:rsidR="006940AE" w:rsidRPr="006940AE" w:rsidRDefault="00841B35" w:rsidP="00F74C28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4643C9">
      <w:rPr>
        <w:noProof/>
      </w:rPr>
      <w:t>2023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4643C9">
      <w:rPr>
        <w:noProof/>
      </w:rPr>
      <w:t>Thursday 22 June 2023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38453C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E703" w14:textId="77777777" w:rsidR="004643C9" w:rsidRDefault="004643C9">
      <w:pPr>
        <w:spacing w:before="0" w:line="240" w:lineRule="auto"/>
      </w:pPr>
      <w:r>
        <w:separator/>
      </w:r>
    </w:p>
  </w:footnote>
  <w:footnote w:type="continuationSeparator" w:id="0">
    <w:p w14:paraId="462855EA" w14:textId="77777777" w:rsidR="004643C9" w:rsidRDefault="004643C9">
      <w:pPr>
        <w:spacing w:before="0" w:line="240" w:lineRule="auto"/>
      </w:pPr>
      <w:r>
        <w:continuationSeparator/>
      </w:r>
    </w:p>
  </w:footnote>
  <w:footnote w:type="continuationNotice" w:id="1">
    <w:p w14:paraId="5D2DB2FD" w14:textId="77777777" w:rsidR="004643C9" w:rsidRDefault="004643C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6860" w14:textId="2E28EE81" w:rsidR="001C4E5B" w:rsidRDefault="00933921" w:rsidP="0038453C">
    <w:pPr>
      <w:pStyle w:val="Header"/>
      <w:tabs>
        <w:tab w:val="clear" w:pos="8222"/>
        <w:tab w:val="clear" w:pos="9356"/>
        <w:tab w:val="left" w:pos="7065"/>
      </w:tabs>
    </w:pPr>
    <w:sdt>
      <w:sdtPr>
        <w:rPr>
          <w:b/>
        </w:rPr>
        <w:alias w:val="Title"/>
        <w:tag w:val=""/>
        <w:id w:val="-80076340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Charity Advert Zero Rate Certificate</w:t>
        </w:r>
      </w:sdtContent>
    </w:sdt>
    <w:r w:rsidR="000F7D30">
      <w:rPr>
        <w:b/>
      </w:rPr>
      <w:t xml:space="preserve"> </w:t>
    </w:r>
    <w:r w:rsidR="000F7D30" w:rsidRPr="000F7D30">
      <w:t>–</w:t>
    </w:r>
    <w:r w:rsidR="00530CCF">
      <w:t xml:space="preserve"> </w:t>
    </w:r>
    <w:r w:rsidR="00CB1903">
      <w:t>Enter Unit Name or Author’s name here</w:t>
    </w:r>
  </w:p>
  <w:p w14:paraId="1E4D161A" w14:textId="77777777" w:rsidR="0038453C" w:rsidRPr="000F7D30" w:rsidRDefault="0038453C" w:rsidP="00F74C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7F52" w14:textId="3C6BC274" w:rsidR="00EC4BD3" w:rsidRPr="00EC4BD3" w:rsidRDefault="00933921" w:rsidP="00EC4BD3">
    <w:pPr>
      <w:pStyle w:val="UoRUnitname"/>
      <w:rPr>
        <w:noProof/>
        <w:lang w:eastAsia="en-GB"/>
      </w:rPr>
    </w:pPr>
    <w:r>
      <w:t>Finance-Specialist Accounting-Tax</w:t>
    </w:r>
    <w:r w:rsidR="00EC4BD3">
      <w:br/>
    </w:r>
    <w:r w:rsidR="00EC4BD3">
      <w:br/>
    </w:r>
    <w:r w:rsidR="00EC4BD3">
      <w:ptab w:relativeTo="margin" w:alignment="right" w:leader="none"/>
    </w:r>
    <w:r w:rsidR="00B3693C">
      <w:rPr>
        <w:noProof/>
        <w:lang w:eastAsia="en-GB"/>
      </w:rPr>
      <w:drawing>
        <wp:inline distT="0" distB="0" distL="0" distR="0" wp14:anchorId="14D9E708" wp14:editId="0680EBD6">
          <wp:extent cx="1511935" cy="487680"/>
          <wp:effectExtent l="0" t="0" r="0" b="7620"/>
          <wp:docPr id="1" name="Picture 1" descr="University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AF2BCE"/>
    <w:multiLevelType w:val="hybridMultilevel"/>
    <w:tmpl w:val="729C4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B04F9"/>
    <w:multiLevelType w:val="hybridMultilevel"/>
    <w:tmpl w:val="4AA65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502391">
    <w:abstractNumId w:val="10"/>
  </w:num>
  <w:num w:numId="2" w16cid:durableId="1996104083">
    <w:abstractNumId w:val="14"/>
  </w:num>
  <w:num w:numId="3" w16cid:durableId="196432477">
    <w:abstractNumId w:val="12"/>
  </w:num>
  <w:num w:numId="4" w16cid:durableId="475923397">
    <w:abstractNumId w:val="9"/>
  </w:num>
  <w:num w:numId="5" w16cid:durableId="457801098">
    <w:abstractNumId w:val="7"/>
  </w:num>
  <w:num w:numId="6" w16cid:durableId="613053097">
    <w:abstractNumId w:val="6"/>
  </w:num>
  <w:num w:numId="7" w16cid:durableId="158083889">
    <w:abstractNumId w:val="5"/>
  </w:num>
  <w:num w:numId="8" w16cid:durableId="745104192">
    <w:abstractNumId w:val="4"/>
  </w:num>
  <w:num w:numId="9" w16cid:durableId="1898003626">
    <w:abstractNumId w:val="8"/>
  </w:num>
  <w:num w:numId="10" w16cid:durableId="1252543222">
    <w:abstractNumId w:val="3"/>
  </w:num>
  <w:num w:numId="11" w16cid:durableId="142741932">
    <w:abstractNumId w:val="2"/>
  </w:num>
  <w:num w:numId="12" w16cid:durableId="406806742">
    <w:abstractNumId w:val="1"/>
  </w:num>
  <w:num w:numId="13" w16cid:durableId="1455834354">
    <w:abstractNumId w:val="0"/>
  </w:num>
  <w:num w:numId="14" w16cid:durableId="1920558452">
    <w:abstractNumId w:val="11"/>
  </w:num>
  <w:num w:numId="15" w16cid:durableId="7272681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3C9"/>
    <w:rsid w:val="0001544D"/>
    <w:rsid w:val="000215FE"/>
    <w:rsid w:val="00031021"/>
    <w:rsid w:val="000A0485"/>
    <w:rsid w:val="000D6421"/>
    <w:rsid w:val="000E1538"/>
    <w:rsid w:val="000F7D30"/>
    <w:rsid w:val="00145040"/>
    <w:rsid w:val="001453CA"/>
    <w:rsid w:val="00162865"/>
    <w:rsid w:val="001C30E9"/>
    <w:rsid w:val="001C4432"/>
    <w:rsid w:val="001C4E5B"/>
    <w:rsid w:val="001C63A9"/>
    <w:rsid w:val="00220BD0"/>
    <w:rsid w:val="0024159C"/>
    <w:rsid w:val="0026274C"/>
    <w:rsid w:val="0027058D"/>
    <w:rsid w:val="002B23D7"/>
    <w:rsid w:val="002F286A"/>
    <w:rsid w:val="00303FA9"/>
    <w:rsid w:val="00311917"/>
    <w:rsid w:val="0031303B"/>
    <w:rsid w:val="00350E25"/>
    <w:rsid w:val="00352B51"/>
    <w:rsid w:val="0038453C"/>
    <w:rsid w:val="003A2978"/>
    <w:rsid w:val="003C5121"/>
    <w:rsid w:val="003E1ED1"/>
    <w:rsid w:val="004213E3"/>
    <w:rsid w:val="004643C9"/>
    <w:rsid w:val="0047112C"/>
    <w:rsid w:val="004865B8"/>
    <w:rsid w:val="004A061C"/>
    <w:rsid w:val="004B392F"/>
    <w:rsid w:val="004C2048"/>
    <w:rsid w:val="004E24F4"/>
    <w:rsid w:val="00530CCF"/>
    <w:rsid w:val="00542315"/>
    <w:rsid w:val="00557173"/>
    <w:rsid w:val="00571EFB"/>
    <w:rsid w:val="0059446B"/>
    <w:rsid w:val="005B40CC"/>
    <w:rsid w:val="005D6C5D"/>
    <w:rsid w:val="0060000B"/>
    <w:rsid w:val="00602A3B"/>
    <w:rsid w:val="00636C2F"/>
    <w:rsid w:val="00651555"/>
    <w:rsid w:val="00681F0F"/>
    <w:rsid w:val="006940AE"/>
    <w:rsid w:val="0069429E"/>
    <w:rsid w:val="006A118C"/>
    <w:rsid w:val="006B2D0C"/>
    <w:rsid w:val="006E444B"/>
    <w:rsid w:val="00704973"/>
    <w:rsid w:val="00752910"/>
    <w:rsid w:val="007A35A9"/>
    <w:rsid w:val="007B1541"/>
    <w:rsid w:val="007D1BF5"/>
    <w:rsid w:val="0080422D"/>
    <w:rsid w:val="008177CD"/>
    <w:rsid w:val="00841B35"/>
    <w:rsid w:val="00897F24"/>
    <w:rsid w:val="008A2C28"/>
    <w:rsid w:val="008B6699"/>
    <w:rsid w:val="00931109"/>
    <w:rsid w:val="00933921"/>
    <w:rsid w:val="009B002C"/>
    <w:rsid w:val="009B2309"/>
    <w:rsid w:val="009D1303"/>
    <w:rsid w:val="00A04717"/>
    <w:rsid w:val="00A22DB5"/>
    <w:rsid w:val="00A75B6A"/>
    <w:rsid w:val="00A77F9B"/>
    <w:rsid w:val="00AA47AB"/>
    <w:rsid w:val="00AF76CD"/>
    <w:rsid w:val="00B253C8"/>
    <w:rsid w:val="00B3693C"/>
    <w:rsid w:val="00B815DF"/>
    <w:rsid w:val="00BB22EA"/>
    <w:rsid w:val="00BC01DD"/>
    <w:rsid w:val="00C03592"/>
    <w:rsid w:val="00C5095F"/>
    <w:rsid w:val="00CA3E0E"/>
    <w:rsid w:val="00CA610D"/>
    <w:rsid w:val="00CB1903"/>
    <w:rsid w:val="00CB1F12"/>
    <w:rsid w:val="00CB3EBD"/>
    <w:rsid w:val="00D14242"/>
    <w:rsid w:val="00D53C70"/>
    <w:rsid w:val="00D84349"/>
    <w:rsid w:val="00DD43FF"/>
    <w:rsid w:val="00DF058D"/>
    <w:rsid w:val="00E06310"/>
    <w:rsid w:val="00E06E93"/>
    <w:rsid w:val="00EC4BD3"/>
    <w:rsid w:val="00F513B5"/>
    <w:rsid w:val="00F74C28"/>
    <w:rsid w:val="00FA126E"/>
    <w:rsid w:val="00FC3551"/>
    <w:rsid w:val="00FD07F5"/>
    <w:rsid w:val="00FD3C55"/>
    <w:rsid w:val="00FE690C"/>
    <w:rsid w:val="00FF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45039"/>
  <w15:docId w15:val="{449522FE-82EC-490B-9D99-8D2185BD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C28"/>
    <w:pPr>
      <w:spacing w:before="120" w:after="0" w:line="288" w:lineRule="auto"/>
    </w:pPr>
    <w:rPr>
      <w:rFonts w:ascii="Arial" w:eastAsia="Times New Roman" w:hAnsi="Arial" w:cs="Times New Roman"/>
      <w:sz w:val="24"/>
      <w:lang w:eastAsia="en-GB"/>
    </w:rPr>
  </w:style>
  <w:style w:type="paragraph" w:styleId="Heading1">
    <w:name w:val="heading 1"/>
    <w:next w:val="Normal"/>
    <w:link w:val="Heading1Char"/>
    <w:autoRedefine/>
    <w:qFormat/>
    <w:rsid w:val="000A0485"/>
    <w:pPr>
      <w:keepNext/>
      <w:keepLines/>
      <w:spacing w:before="480" w:after="60" w:line="240" w:lineRule="auto"/>
      <w:outlineLvl w:val="0"/>
    </w:pPr>
    <w:rPr>
      <w:rFonts w:ascii="Arial Bold" w:eastAsia="Times New Roman" w:hAnsi="Arial Bold" w:cs="Arial"/>
      <w:b/>
      <w:bCs/>
      <w:color w:val="D2002E" w:themeColor="accent1"/>
      <w:kern w:val="32"/>
      <w:sz w:val="28"/>
      <w:szCs w:val="28"/>
    </w:rPr>
  </w:style>
  <w:style w:type="paragraph" w:styleId="Heading2">
    <w:name w:val="heading 2"/>
    <w:next w:val="Normal"/>
    <w:link w:val="Heading2Char"/>
    <w:autoRedefine/>
    <w:qFormat/>
    <w:rsid w:val="000A0485"/>
    <w:pPr>
      <w:spacing w:before="360" w:after="60" w:line="240" w:lineRule="auto"/>
      <w:outlineLvl w:val="1"/>
    </w:pPr>
    <w:rPr>
      <w:rFonts w:ascii="Arial" w:eastAsia="Times New Roman" w:hAnsi="Arial" w:cs="Arial"/>
      <w:b/>
      <w:iCs/>
      <w:color w:val="D2002E" w:themeColor="accent1"/>
      <w:kern w:val="32"/>
      <w:sz w:val="24"/>
      <w:szCs w:val="24"/>
    </w:rPr>
  </w:style>
  <w:style w:type="paragraph" w:styleId="Heading3">
    <w:name w:val="heading 3"/>
    <w:next w:val="Normal"/>
    <w:link w:val="Heading3Char"/>
    <w:autoRedefine/>
    <w:qFormat/>
    <w:rsid w:val="0038453C"/>
    <w:pPr>
      <w:keepNext/>
      <w:spacing w:before="240" w:after="0" w:line="240" w:lineRule="auto"/>
      <w:outlineLvl w:val="2"/>
    </w:pPr>
    <w:rPr>
      <w:rFonts w:ascii="Arial" w:eastAsia="Times New Roman" w:hAnsi="Arial"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D6C5D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9D002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D6C5D"/>
    <w:pPr>
      <w:keepNext/>
      <w:keepLines/>
      <w:spacing w:before="40"/>
      <w:outlineLvl w:val="4"/>
    </w:pPr>
    <w:rPr>
      <w:rFonts w:eastAsiaTheme="majorEastAsia" w:cstheme="majorBidi"/>
      <w:color w:val="9D002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5D6C5D"/>
    <w:pPr>
      <w:keepNext/>
      <w:keepLines/>
      <w:spacing w:before="40"/>
      <w:outlineLvl w:val="5"/>
    </w:pPr>
    <w:rPr>
      <w:rFonts w:eastAsiaTheme="majorEastAsia" w:cstheme="majorBidi"/>
      <w:b/>
      <w:color w:val="680016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5D6C5D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680016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D6C5D"/>
    <w:pPr>
      <w:keepNext/>
      <w:keepLines/>
      <w:spacing w:before="40"/>
      <w:outlineLvl w:val="7"/>
    </w:pPr>
    <w:rPr>
      <w:rFonts w:eastAsiaTheme="majorEastAsia" w:cstheme="majorBidi"/>
      <w:color w:val="686C75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5D6C5D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686C75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0485"/>
    <w:rPr>
      <w:rFonts w:ascii="Arial Bold" w:eastAsia="Times New Roman" w:hAnsi="Arial Bold" w:cs="Arial"/>
      <w:b/>
      <w:bCs/>
      <w:color w:val="D2002E" w:themeColor="accent1"/>
      <w:kern w:val="3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0A0485"/>
    <w:rPr>
      <w:rFonts w:ascii="Arial" w:eastAsia="Times New Roman" w:hAnsi="Arial" w:cs="Arial"/>
      <w:b/>
      <w:iCs/>
      <w:color w:val="D2002E" w:themeColor="accent1"/>
      <w:kern w:val="32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8453C"/>
    <w:rPr>
      <w:rFonts w:ascii="Arial" w:eastAsia="Times New Roman" w:hAnsi="Arial" w:cs="Arial"/>
      <w:b/>
      <w:bCs/>
      <w:sz w:val="28"/>
      <w:szCs w:val="26"/>
    </w:rPr>
  </w:style>
  <w:style w:type="paragraph" w:styleId="Header">
    <w:name w:val="header"/>
    <w:aliases w:val="Rdg Header"/>
    <w:link w:val="HeaderChar"/>
    <w:autoRedefine/>
    <w:rsid w:val="0038453C"/>
    <w:pPr>
      <w:tabs>
        <w:tab w:val="right" w:pos="8222"/>
        <w:tab w:val="right" w:pos="9356"/>
      </w:tabs>
      <w:spacing w:before="120"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38453C"/>
    <w:rPr>
      <w:rFonts w:ascii="Arial" w:eastAsia="Times New Roman" w:hAnsi="Arial" w:cs="Times New Roman"/>
      <w:sz w:val="24"/>
      <w:szCs w:val="24"/>
    </w:rPr>
  </w:style>
  <w:style w:type="paragraph" w:customStyle="1" w:styleId="UoRTitle">
    <w:name w:val="UoR Title"/>
    <w:basedOn w:val="Heading1"/>
    <w:next w:val="Normal"/>
    <w:autoRedefine/>
    <w:rsid w:val="000A0485"/>
    <w:pPr>
      <w:overflowPunct w:val="0"/>
      <w:autoSpaceDE w:val="0"/>
      <w:autoSpaceDN w:val="0"/>
      <w:adjustRightInd w:val="0"/>
      <w:snapToGrid w:val="0"/>
      <w:spacing w:before="120" w:after="0"/>
      <w:textAlignment w:val="baseline"/>
    </w:pPr>
    <w:rPr>
      <w:rFonts w:cs="Times New Roman"/>
      <w:b w:val="0"/>
      <w:noProof/>
      <w:sz w:val="36"/>
      <w:szCs w:val="36"/>
    </w:rPr>
  </w:style>
  <w:style w:type="paragraph" w:customStyle="1" w:styleId="UoRSubtitle">
    <w:name w:val="UoR Subtitle"/>
    <w:basedOn w:val="Heading2"/>
    <w:autoRedefine/>
    <w:rsid w:val="00162865"/>
    <w:rPr>
      <w:color w:val="50535A" w:themeColor="text1"/>
    </w:rPr>
  </w:style>
  <w:style w:type="paragraph" w:customStyle="1" w:styleId="UoRContentslist">
    <w:name w:val="UoR Contents list"/>
    <w:autoRedefine/>
    <w:rsid w:val="0038453C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eastAsia="Times New Roman" w:hAnsi="Arial" w:cs="Times New Roman"/>
      <w:szCs w:val="24"/>
    </w:rPr>
  </w:style>
  <w:style w:type="paragraph" w:customStyle="1" w:styleId="UoRContentsHeader">
    <w:name w:val="UoR Contents Header"/>
    <w:basedOn w:val="UoRContentslist"/>
    <w:rsid w:val="005D6C5D"/>
    <w:pPr>
      <w:spacing w:before="720" w:after="180" w:line="360" w:lineRule="exact"/>
    </w:pPr>
    <w:rPr>
      <w:b/>
      <w:caps/>
      <w:sz w:val="32"/>
    </w:rPr>
  </w:style>
  <w:style w:type="paragraph" w:customStyle="1" w:styleId="UoRIntroduction">
    <w:name w:val="UoR Introduction"/>
    <w:basedOn w:val="Normal"/>
    <w:autoRedefine/>
    <w:rsid w:val="0038453C"/>
    <w:pPr>
      <w:spacing w:after="60" w:line="240" w:lineRule="auto"/>
    </w:pPr>
    <w:rPr>
      <w:b/>
      <w:sz w:val="28"/>
    </w:rPr>
  </w:style>
  <w:style w:type="paragraph" w:styleId="ListParagraph">
    <w:name w:val="List Paragraph"/>
    <w:basedOn w:val="Normal"/>
    <w:uiPriority w:val="34"/>
    <w:qFormat/>
    <w:rsid w:val="0038453C"/>
    <w:pPr>
      <w:numPr>
        <w:numId w:val="1"/>
      </w:numPr>
      <w:contextualSpacing/>
    </w:pPr>
  </w:style>
  <w:style w:type="paragraph" w:customStyle="1" w:styleId="UoRUnitname">
    <w:name w:val="UoR Unit name"/>
    <w:autoRedefine/>
    <w:rsid w:val="0038453C"/>
    <w:pPr>
      <w:spacing w:after="0" w:line="300" w:lineRule="exact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UoRContentsHeader2">
    <w:name w:val="UoR Contents Header 2"/>
    <w:basedOn w:val="UoRContentslist"/>
    <w:autoRedefine/>
    <w:rsid w:val="005D6C5D"/>
    <w:pPr>
      <w:spacing w:before="180"/>
    </w:pPr>
    <w:rPr>
      <w:b/>
    </w:rPr>
  </w:style>
  <w:style w:type="paragraph" w:customStyle="1" w:styleId="UoRCaptions">
    <w:name w:val="UoR Captions"/>
    <w:basedOn w:val="Normal"/>
    <w:rsid w:val="0038453C"/>
    <w:pPr>
      <w:spacing w:after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8453C"/>
    <w:pPr>
      <w:spacing w:after="0" w:line="276" w:lineRule="auto"/>
      <w:outlineLvl w:val="9"/>
    </w:pPr>
    <w:rPr>
      <w:rFonts w:eastAsiaTheme="majorEastAsia" w:cstheme="majorBidi"/>
      <w:kern w:val="0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38453C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38453C"/>
    <w:pPr>
      <w:tabs>
        <w:tab w:val="right" w:leader="dot" w:pos="945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453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453C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53C"/>
    <w:rPr>
      <w:rFonts w:ascii="Arial" w:eastAsia="Times New Roman" w:hAnsi="Arial" w:cs="Times New Roman"/>
      <w:sz w:val="24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&amp;quot" w:hAnsi="&amp;quot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&amp;quot" w:hAnsi="&amp;quot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5D6C5D"/>
    <w:rPr>
      <w:rFonts w:ascii="Arial" w:eastAsiaTheme="majorEastAsia" w:hAnsi="Arial" w:cstheme="majorBidi"/>
      <w:b/>
      <w:i/>
      <w:iCs/>
      <w:color w:val="9D0021" w:themeColor="accent1" w:themeShade="BF"/>
      <w:sz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D6C5D"/>
    <w:rPr>
      <w:rFonts w:ascii="Arial" w:eastAsiaTheme="majorEastAsia" w:hAnsi="Arial" w:cstheme="majorBidi"/>
      <w:color w:val="9D0021" w:themeColor="accent1" w:themeShade="BF"/>
      <w:sz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5D6C5D"/>
    <w:rPr>
      <w:rFonts w:ascii="Arial" w:eastAsiaTheme="majorEastAsia" w:hAnsi="Arial" w:cstheme="majorBidi"/>
      <w:b/>
      <w:color w:val="680016" w:themeColor="accent1" w:themeShade="7F"/>
      <w:sz w:val="20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5D6C5D"/>
    <w:rPr>
      <w:rFonts w:ascii="Arial" w:eastAsiaTheme="majorEastAsia" w:hAnsi="Arial" w:cstheme="majorBidi"/>
      <w:b/>
      <w:i/>
      <w:iCs/>
      <w:color w:val="680016" w:themeColor="accent1" w:themeShade="7F"/>
      <w:sz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6C5D"/>
    <w:rPr>
      <w:rFonts w:ascii="Arial" w:eastAsiaTheme="majorEastAsia" w:hAnsi="Arial" w:cstheme="majorBidi"/>
      <w:color w:val="686C75" w:themeColor="text1" w:themeTint="D8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5D6C5D"/>
    <w:rPr>
      <w:rFonts w:ascii="Arial" w:eastAsiaTheme="majorEastAsia" w:hAnsi="Arial" w:cstheme="majorBidi"/>
      <w:b/>
      <w:i/>
      <w:iCs/>
      <w:color w:val="686C75" w:themeColor="text1" w:themeTint="D8"/>
      <w:sz w:val="20"/>
      <w:szCs w:val="21"/>
      <w:lang w:eastAsia="en-GB"/>
    </w:rPr>
  </w:style>
  <w:style w:type="character" w:styleId="Strong">
    <w:name w:val="Strong"/>
    <w:basedOn w:val="DefaultParagraphFont"/>
    <w:uiPriority w:val="22"/>
    <w:qFormat/>
    <w:rsid w:val="00BC01DD"/>
    <w:rPr>
      <w:b/>
      <w:bCs/>
    </w:rPr>
  </w:style>
  <w:style w:type="paragraph" w:styleId="Caption">
    <w:name w:val="caption"/>
    <w:basedOn w:val="UoRCaptions"/>
    <w:next w:val="Normal"/>
    <w:uiPriority w:val="35"/>
    <w:unhideWhenUsed/>
    <w:qFormat/>
    <w:rsid w:val="0038453C"/>
  </w:style>
  <w:style w:type="character" w:styleId="FollowedHyperlink">
    <w:name w:val="FollowedHyperlink"/>
    <w:basedOn w:val="DefaultParagraphFont"/>
    <w:uiPriority w:val="99"/>
    <w:semiHidden/>
    <w:unhideWhenUsed/>
    <w:rsid w:val="00162865"/>
    <w:rPr>
      <w:color w:val="74747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dg-home.ad.rdg.ac.uk\collabs\finshare\Financial%20Accounts%20-%20all%20sections\A%20-%20FINANCIAL%20ACCOUNTING\VAT\Website\Documents\Revised%20versions\Digitally%20accessible%20versions%20of%20documents\Template\report-accessible-template-colour.dotx" TargetMode="External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53D9258EBD94A95C04412D905BD69" ma:contentTypeVersion="4" ma:contentTypeDescription="Create a new document." ma:contentTypeScope="" ma:versionID="c0edc79d12d3ae310057de07e5743246">
  <xsd:schema xmlns:xsd="http://www.w3.org/2001/XMLSchema" xmlns:xs="http://www.w3.org/2001/XMLSchema" xmlns:p="http://schemas.microsoft.com/office/2006/metadata/properties" xmlns:ns2="3223273f-8b84-43c5-ac5e-8e692b3d27d8" xmlns:ns3="fc10ee08-f15f-401d-abad-85cce9b93139" targetNamespace="http://schemas.microsoft.com/office/2006/metadata/properties" ma:root="true" ma:fieldsID="4571bdcb03c5b173a489d5ed0f884406" ns2:_="" ns3:_="">
    <xsd:import namespace="3223273f-8b84-43c5-ac5e-8e692b3d27d8"/>
    <xsd:import namespace="fc10ee08-f15f-401d-abad-85cce9b93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3273f-8b84-43c5-ac5e-8e692b3d2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0ee08-f15f-401d-abad-85cce9b931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84AD0-43A3-427B-BFD1-0FA317E71E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095328-2131-420E-A3D1-8E063FE9343A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fc10ee08-f15f-401d-abad-85cce9b93139"/>
    <ds:schemaRef ds:uri="http://schemas.microsoft.com/office/infopath/2007/PartnerControls"/>
    <ds:schemaRef ds:uri="http://schemas.openxmlformats.org/package/2006/metadata/core-properties"/>
    <ds:schemaRef ds:uri="3223273f-8b84-43c5-ac5e-8e692b3d27d8"/>
  </ds:schemaRefs>
</ds:datastoreItem>
</file>

<file path=customXml/itemProps3.xml><?xml version="1.0" encoding="utf-8"?>
<ds:datastoreItem xmlns:ds="http://schemas.openxmlformats.org/officeDocument/2006/customXml" ds:itemID="{D3E6395D-7FC2-45EB-AE7A-9B0507F61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3273f-8b84-43c5-ac5e-8e692b3d27d8"/>
    <ds:schemaRef ds:uri="fc10ee08-f15f-401d-abad-85cce9b93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153B4-061C-4ECB-BC7F-C62A51A6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report-accessible-template-colour</Template>
  <TotalTime>0</TotalTime>
  <Pages>1</Pages>
  <Words>236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Charity Advert Zero Rate Certificate</dc:title>
  <dc:subject/>
  <dc:creator>Nigel Gower</dc:creator>
  <cp:keywords/>
  <cp:lastModifiedBy>Nigel Gower</cp:lastModifiedBy>
  <cp:revision>2</cp:revision>
  <cp:lastPrinted>2015-03-06T10:51:00Z</cp:lastPrinted>
  <dcterms:created xsi:type="dcterms:W3CDTF">2023-06-22T15:56:00Z</dcterms:created>
  <dcterms:modified xsi:type="dcterms:W3CDTF">2023-06-22T16:13:00Z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0x0101004A353D9258EBD94A95C04412D905BD69</vt:lpwstr>
  </property>
</Properties>
</file>